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47DFF" w14:textId="77777777" w:rsidR="00657318" w:rsidRPr="00A7754E" w:rsidRDefault="00043C02" w:rsidP="00657318">
      <w:pPr>
        <w:rPr>
          <w:color w:val="000099"/>
          <w:sz w:val="20"/>
        </w:rPr>
      </w:pPr>
      <w:r>
        <w:rPr>
          <w:rFonts w:ascii="Arial" w:hAnsi="Arial" w:cs="Arial"/>
          <w:noProof/>
          <w:color w:val="000099"/>
          <w:sz w:val="20"/>
          <w:lang w:eastAsia="en-GB"/>
        </w:rPr>
        <w:object w:dxaOrig="1440" w:dyaOrig="1440" w14:anchorId="115757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95pt;margin-top:7.3pt;width:75pt;height:84.75pt;z-index:251660288">
            <v:imagedata r:id="rId6" o:title=""/>
            <w10:wrap type="square"/>
          </v:shape>
          <o:OLEObject Type="Embed" ProgID="AcroExch.Document.DC" ShapeID="_x0000_s2050" DrawAspect="Content" ObjectID="_1775047841" r:id="rId7"/>
        </w:object>
      </w:r>
    </w:p>
    <w:p w14:paraId="50A25C2E" w14:textId="77777777" w:rsidR="00657318" w:rsidRPr="00A7754E" w:rsidRDefault="00657318" w:rsidP="00657318">
      <w:pPr>
        <w:jc w:val="right"/>
        <w:rPr>
          <w:rFonts w:ascii="Arial" w:hAnsi="Arial" w:cs="Arial"/>
          <w:color w:val="000099"/>
          <w:sz w:val="28"/>
        </w:rPr>
      </w:pPr>
      <w:r w:rsidRPr="00A7754E">
        <w:rPr>
          <w:rFonts w:ascii="Arial" w:hAnsi="Arial" w:cs="Arial"/>
          <w:bCs/>
          <w:color w:val="000099"/>
          <w:sz w:val="28"/>
        </w:rPr>
        <w:t>Pope Paul Catholic Primary School</w:t>
      </w:r>
    </w:p>
    <w:p w14:paraId="7FB7218E" w14:textId="77777777" w:rsidR="00657318" w:rsidRDefault="00657318" w:rsidP="00657318">
      <w:pPr>
        <w:jc w:val="right"/>
        <w:rPr>
          <w:rFonts w:ascii="Arial" w:hAnsi="Arial" w:cs="Arial"/>
          <w:sz w:val="20"/>
        </w:rPr>
      </w:pPr>
      <w:r>
        <w:rPr>
          <w:rFonts w:ascii="Arial" w:hAnsi="Arial" w:cs="Arial"/>
          <w:sz w:val="20"/>
        </w:rPr>
        <w:t>Baker Street</w:t>
      </w:r>
    </w:p>
    <w:p w14:paraId="2F8F446A" w14:textId="77777777" w:rsidR="00657318" w:rsidRDefault="00657318" w:rsidP="00657318">
      <w:pPr>
        <w:pStyle w:val="Heading1"/>
        <w:rPr>
          <w:color w:val="000000"/>
          <w:sz w:val="20"/>
        </w:rPr>
      </w:pPr>
      <w:r>
        <w:rPr>
          <w:color w:val="000000"/>
          <w:sz w:val="20"/>
        </w:rPr>
        <w:t>Potters Bar</w:t>
      </w:r>
    </w:p>
    <w:p w14:paraId="26406BDA" w14:textId="77777777" w:rsidR="00657318" w:rsidRDefault="00657318" w:rsidP="00657318">
      <w:pPr>
        <w:pStyle w:val="Heading6"/>
        <w:rPr>
          <w:sz w:val="20"/>
        </w:rPr>
      </w:pPr>
      <w:r>
        <w:rPr>
          <w:sz w:val="20"/>
        </w:rPr>
        <w:t>Hertfordshire</w:t>
      </w:r>
    </w:p>
    <w:p w14:paraId="10765FC4" w14:textId="77777777" w:rsidR="00657318" w:rsidRDefault="00657318" w:rsidP="00657318">
      <w:pPr>
        <w:pStyle w:val="Heading6"/>
        <w:rPr>
          <w:sz w:val="20"/>
        </w:rPr>
      </w:pPr>
      <w:r>
        <w:rPr>
          <w:sz w:val="20"/>
        </w:rPr>
        <w:t>EN6 2ES</w:t>
      </w:r>
    </w:p>
    <w:p w14:paraId="2844A651" w14:textId="77777777" w:rsidR="00657318" w:rsidRPr="009719F7" w:rsidRDefault="00657318" w:rsidP="00501A92">
      <w:pPr>
        <w:ind w:left="4320"/>
        <w:jc w:val="right"/>
        <w:rPr>
          <w:rFonts w:ascii="Arial" w:hAnsi="Arial" w:cs="Arial"/>
          <w:sz w:val="20"/>
        </w:rPr>
      </w:pPr>
      <w:r>
        <w:rPr>
          <w:rFonts w:ascii="Arial" w:hAnsi="Arial" w:cs="Arial"/>
          <w:sz w:val="20"/>
        </w:rPr>
        <w:t xml:space="preserve">         Tel: 01707 659755</w:t>
      </w:r>
    </w:p>
    <w:p w14:paraId="6CAD292C" w14:textId="77777777" w:rsidR="00657318" w:rsidRPr="009719F7" w:rsidRDefault="00657318" w:rsidP="00657318">
      <w:pPr>
        <w:ind w:left="4320"/>
        <w:jc w:val="right"/>
        <w:rPr>
          <w:rFonts w:ascii="Arial" w:hAnsi="Arial" w:cs="Arial"/>
          <w:sz w:val="20"/>
        </w:rPr>
      </w:pPr>
      <w:r w:rsidRPr="009719F7">
        <w:rPr>
          <w:rFonts w:ascii="Arial" w:hAnsi="Arial" w:cs="Arial"/>
          <w:sz w:val="20"/>
        </w:rPr>
        <w:t>Email: admin@popepaul.herts.sch.uk</w:t>
      </w:r>
    </w:p>
    <w:p w14:paraId="4A115C38" w14:textId="77777777" w:rsidR="00657318" w:rsidRPr="00A7754E" w:rsidRDefault="00657318" w:rsidP="00657318">
      <w:pPr>
        <w:ind w:left="4320"/>
        <w:jc w:val="right"/>
        <w:rPr>
          <w:rFonts w:ascii="Arial" w:hAnsi="Arial" w:cs="Arial"/>
          <w:bCs/>
          <w:sz w:val="20"/>
        </w:rPr>
      </w:pPr>
      <w:r w:rsidRPr="00A7754E">
        <w:rPr>
          <w:rFonts w:ascii="Arial" w:hAnsi="Arial" w:cs="Arial"/>
          <w:bCs/>
          <w:sz w:val="20"/>
        </w:rPr>
        <w:t>Website: www.popepaul.herts.sch.uk</w:t>
      </w:r>
    </w:p>
    <w:p w14:paraId="170BA517" w14:textId="77777777" w:rsidR="00657318" w:rsidRDefault="00657318" w:rsidP="00657318">
      <w:pPr>
        <w:rPr>
          <w:rFonts w:ascii="Arial" w:hAnsi="Arial" w:cs="Arial"/>
          <w:sz w:val="20"/>
        </w:rPr>
      </w:pPr>
      <w:r>
        <w:rPr>
          <w:rFonts w:ascii="Arial" w:hAnsi="Arial" w:cs="Arial"/>
          <w:sz w:val="20"/>
        </w:rPr>
        <w:t>Headteacher:</w:t>
      </w:r>
    </w:p>
    <w:p w14:paraId="34C9278B" w14:textId="77777777" w:rsidR="008207FC" w:rsidRDefault="00501A92" w:rsidP="00657318">
      <w:pPr>
        <w:rPr>
          <w:rFonts w:ascii="Arial" w:hAnsi="Arial" w:cs="Arial"/>
          <w:sz w:val="20"/>
        </w:rPr>
      </w:pPr>
      <w:r>
        <w:rPr>
          <w:rFonts w:ascii="Arial" w:hAnsi="Arial" w:cs="Arial"/>
          <w:sz w:val="20"/>
        </w:rPr>
        <w:t xml:space="preserve">Mrs </w:t>
      </w:r>
      <w:r w:rsidR="00F55F50">
        <w:rPr>
          <w:rFonts w:ascii="Arial" w:hAnsi="Arial" w:cs="Arial"/>
          <w:sz w:val="20"/>
        </w:rPr>
        <w:t>Liz Heymoz</w:t>
      </w:r>
      <w:r w:rsidR="00657318">
        <w:rPr>
          <w:rFonts w:ascii="Arial" w:hAnsi="Arial" w:cs="Arial"/>
          <w:sz w:val="20"/>
        </w:rPr>
        <w:t xml:space="preserve">       </w:t>
      </w:r>
    </w:p>
    <w:p w14:paraId="23FEBE37" w14:textId="77777777" w:rsidR="008207FC" w:rsidRDefault="008207FC" w:rsidP="00657318">
      <w:pPr>
        <w:rPr>
          <w:rFonts w:ascii="Arial" w:hAnsi="Arial" w:cs="Arial"/>
          <w:sz w:val="20"/>
        </w:rPr>
      </w:pPr>
    </w:p>
    <w:p w14:paraId="3BFBC6FE" w14:textId="77777777" w:rsidR="00185674" w:rsidRDefault="00820C4F" w:rsidP="00657318">
      <w:pPr>
        <w:rPr>
          <w:b/>
          <w:bCs/>
        </w:rPr>
      </w:pPr>
      <w:r w:rsidRPr="00820C4F">
        <w:rPr>
          <w:b/>
          <w:bCs/>
        </w:rPr>
        <w:t>2023</w:t>
      </w:r>
      <w:r w:rsidR="00185674">
        <w:rPr>
          <w:b/>
          <w:bCs/>
        </w:rPr>
        <w:t xml:space="preserve"> – 2024 Academic Year</w:t>
      </w:r>
    </w:p>
    <w:p w14:paraId="24F9F2FB" w14:textId="51A57D4B" w:rsidR="00657318" w:rsidRPr="00820C4F" w:rsidRDefault="00F72E25" w:rsidP="00657318">
      <w:pPr>
        <w:rPr>
          <w:b/>
          <w:bCs/>
        </w:rPr>
      </w:pPr>
      <w:r>
        <w:rPr>
          <w:b/>
          <w:bCs/>
        </w:rPr>
        <w:t>S</w:t>
      </w:r>
      <w:r w:rsidR="005B5B8D">
        <w:rPr>
          <w:b/>
          <w:bCs/>
        </w:rPr>
        <w:t>ummer</w:t>
      </w:r>
      <w:r w:rsidR="00820C4F" w:rsidRPr="00820C4F">
        <w:rPr>
          <w:b/>
          <w:bCs/>
        </w:rPr>
        <w:t xml:space="preserve"> Term </w:t>
      </w:r>
      <w:r w:rsidR="00451F44">
        <w:rPr>
          <w:b/>
          <w:bCs/>
        </w:rPr>
        <w:t>2024</w:t>
      </w:r>
    </w:p>
    <w:p w14:paraId="65A44DBD" w14:textId="77777777" w:rsidR="00820C4F" w:rsidRDefault="00820C4F" w:rsidP="00657318">
      <w:pPr>
        <w:rPr>
          <w:rFonts w:ascii="Arial" w:hAnsi="Arial" w:cs="Arial"/>
          <w:sz w:val="20"/>
        </w:rPr>
      </w:pPr>
    </w:p>
    <w:p w14:paraId="23EB40F5" w14:textId="77777777" w:rsidR="008207FC" w:rsidRDefault="008207FC" w:rsidP="008207FC">
      <w:r>
        <w:t>Dear Parents,</w:t>
      </w:r>
    </w:p>
    <w:p w14:paraId="1327AC35" w14:textId="77777777" w:rsidR="008207FC" w:rsidRPr="008207FC" w:rsidRDefault="008207FC" w:rsidP="008207FC">
      <w:pPr>
        <w:rPr>
          <w:rFonts w:asciiTheme="minorHAnsi" w:hAnsiTheme="minorHAnsi" w:cstheme="minorHAnsi"/>
        </w:rPr>
      </w:pPr>
    </w:p>
    <w:p w14:paraId="74061F61" w14:textId="3D8B29D9" w:rsidR="008207FC" w:rsidRPr="00820C4F" w:rsidRDefault="00416337" w:rsidP="008207FC">
      <w:pPr>
        <w:rPr>
          <w:b/>
          <w:u w:val="single"/>
        </w:rPr>
      </w:pPr>
      <w:r>
        <w:rPr>
          <w:b/>
          <w:u w:val="single"/>
        </w:rPr>
        <w:t>S</w:t>
      </w:r>
      <w:r w:rsidR="005B5B8D">
        <w:rPr>
          <w:b/>
          <w:u w:val="single"/>
        </w:rPr>
        <w:t>ummer</w:t>
      </w:r>
      <w:r w:rsidR="008207FC" w:rsidRPr="00820C4F">
        <w:rPr>
          <w:b/>
          <w:u w:val="single"/>
        </w:rPr>
        <w:t xml:space="preserve"> Term 202</w:t>
      </w:r>
      <w:r>
        <w:rPr>
          <w:b/>
          <w:u w:val="single"/>
        </w:rPr>
        <w:t>4</w:t>
      </w:r>
      <w:r w:rsidR="00820C4F" w:rsidRPr="00820C4F">
        <w:rPr>
          <w:b/>
          <w:u w:val="single"/>
        </w:rPr>
        <w:t xml:space="preserve">  </w:t>
      </w:r>
      <w:r w:rsidR="008207FC" w:rsidRPr="00820C4F">
        <w:rPr>
          <w:b/>
          <w:u w:val="single"/>
        </w:rPr>
        <w:t xml:space="preserve"> Relationship and Health Education</w:t>
      </w:r>
      <w:r w:rsidR="00820C4F" w:rsidRPr="00820C4F">
        <w:rPr>
          <w:b/>
          <w:u w:val="single"/>
        </w:rPr>
        <w:t xml:space="preserve"> RHE/PSHE and Wellbeing</w:t>
      </w:r>
    </w:p>
    <w:p w14:paraId="29EEB9EF" w14:textId="77777777" w:rsidR="008207FC" w:rsidRPr="00820C4F" w:rsidRDefault="008207FC" w:rsidP="008207FC">
      <w:pPr>
        <w:rPr>
          <w:b/>
          <w:u w:val="single"/>
        </w:rPr>
      </w:pPr>
    </w:p>
    <w:p w14:paraId="4E9A5B46" w14:textId="553637E6" w:rsidR="00820C4F" w:rsidRDefault="008207FC" w:rsidP="008207FC">
      <w:r>
        <w:t xml:space="preserve">In school </w:t>
      </w:r>
      <w:proofErr w:type="gramStart"/>
      <w:r>
        <w:t>we  use</w:t>
      </w:r>
      <w:proofErr w:type="gramEnd"/>
      <w:r>
        <w:t xml:space="preserve"> </w:t>
      </w:r>
      <w:r w:rsidR="00F72E25">
        <w:t xml:space="preserve">the </w:t>
      </w:r>
      <w:r>
        <w:t xml:space="preserve">Relationship Education programme provided by </w:t>
      </w:r>
      <w:proofErr w:type="spellStart"/>
      <w:r>
        <w:t>TenTen</w:t>
      </w:r>
      <w:proofErr w:type="spellEnd"/>
      <w:r>
        <w:t>, known as ‘Life to the Full</w:t>
      </w:r>
      <w:r w:rsidR="00820C4F">
        <w:t xml:space="preserve"> </w:t>
      </w:r>
      <w:proofErr w:type="spellStart"/>
      <w:r w:rsidR="00820C4F">
        <w:t>Plus</w:t>
      </w:r>
      <w:r>
        <w:t>’</w:t>
      </w:r>
      <w:proofErr w:type="spellEnd"/>
      <w:r>
        <w:t xml:space="preserve"> to teach Relationship and Health Education</w:t>
      </w:r>
      <w:r w:rsidR="00820C4F">
        <w:t xml:space="preserve">/PSHE and Wellbeing. </w:t>
      </w:r>
      <w:r>
        <w:t>This programme is designed specifically for Catholic schools. It aims to te</w:t>
      </w:r>
      <w:r w:rsidRPr="00B319D6">
        <w:t xml:space="preserve">ach </w:t>
      </w:r>
      <w:r w:rsidR="00820C4F">
        <w:t xml:space="preserve">this curriculum </w:t>
      </w:r>
      <w:r w:rsidRPr="00B319D6">
        <w:t>within the context of a Christian understanding rooted in the wisdom and teaching of the Catholic Church.</w:t>
      </w:r>
    </w:p>
    <w:p w14:paraId="61D6DAF7" w14:textId="77777777" w:rsidR="00820C4F" w:rsidRDefault="00820C4F" w:rsidP="00780DF5">
      <w:pPr>
        <w:rPr>
          <w:i/>
        </w:rPr>
      </w:pPr>
    </w:p>
    <w:p w14:paraId="58B5A7BA" w14:textId="2A444F50" w:rsidR="008207FC" w:rsidRDefault="008207FC" w:rsidP="008207FC">
      <w:r>
        <w:t>As parents</w:t>
      </w:r>
      <w:r w:rsidR="00820C4F">
        <w:t>,</w:t>
      </w:r>
      <w:r>
        <w:t xml:space="preserve"> you are the first educators of your child and we want you to be aware of the teaching programme schedule, so you can anticipate and answer your children’s queries and questions in their supportive home environment. </w:t>
      </w:r>
    </w:p>
    <w:p w14:paraId="006BE4C0" w14:textId="1E8721AF" w:rsidR="00820C4F" w:rsidRDefault="00820C4F" w:rsidP="008207FC"/>
    <w:p w14:paraId="378A196E" w14:textId="647F2285" w:rsidR="008207FC" w:rsidRDefault="00820C4F" w:rsidP="008207FC">
      <w:r>
        <w:t>On the other side of this letter, you will see what modules of learning your child(ren) will be covering in his/her respective year group</w:t>
      </w:r>
      <w:r w:rsidR="009959FD">
        <w:t xml:space="preserve"> for this </w:t>
      </w:r>
      <w:r w:rsidR="00F72E25">
        <w:t>S</w:t>
      </w:r>
      <w:r w:rsidR="005B5B8D">
        <w:t>ummer</w:t>
      </w:r>
      <w:r w:rsidR="009959FD">
        <w:t xml:space="preserve"> Term (202</w:t>
      </w:r>
      <w:r w:rsidR="00F72E25">
        <w:t>4</w:t>
      </w:r>
      <w:r w:rsidR="009959FD">
        <w:t xml:space="preserve">). </w:t>
      </w:r>
    </w:p>
    <w:p w14:paraId="2FB88199" w14:textId="77777777" w:rsidR="009959FD" w:rsidRDefault="009959FD" w:rsidP="008207FC"/>
    <w:p w14:paraId="47FE63C2" w14:textId="29EFC20B" w:rsidR="008207FC" w:rsidRDefault="008207FC" w:rsidP="008207FC">
      <w:r>
        <w:t>If you wish to explore the lesson resources more fully, please see below the link to Ten Ten’s Parent Portal, including suggested home activities to support learning:</w:t>
      </w:r>
    </w:p>
    <w:p w14:paraId="389CBDB8" w14:textId="6DF3EF58" w:rsidR="00CF51A5" w:rsidRDefault="00CF51A5" w:rsidP="008207FC">
      <w:r>
        <w:rPr>
          <w:noProof/>
          <w:lang w:eastAsia="en-GB"/>
        </w:rPr>
        <w:drawing>
          <wp:anchor distT="0" distB="0" distL="114300" distR="114300" simplePos="0" relativeHeight="251662336" behindDoc="0" locked="0" layoutInCell="1" allowOverlap="1" wp14:anchorId="3EC2E82C" wp14:editId="487AEE9B">
            <wp:simplePos x="0" y="0"/>
            <wp:positionH relativeFrom="column">
              <wp:posOffset>-45085</wp:posOffset>
            </wp:positionH>
            <wp:positionV relativeFrom="paragraph">
              <wp:posOffset>76835</wp:posOffset>
            </wp:positionV>
            <wp:extent cx="5162550" cy="8477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162550" cy="847725"/>
                    </a:xfrm>
                    <a:prstGeom prst="rect">
                      <a:avLst/>
                    </a:prstGeom>
                  </pic:spPr>
                </pic:pic>
              </a:graphicData>
            </a:graphic>
          </wp:anchor>
        </w:drawing>
      </w:r>
    </w:p>
    <w:p w14:paraId="0545D84E" w14:textId="48562ED8" w:rsidR="008207FC" w:rsidRDefault="008207FC" w:rsidP="008207FC"/>
    <w:p w14:paraId="22DEC136" w14:textId="77777777" w:rsidR="00820C4F" w:rsidRDefault="00820C4F" w:rsidP="008207FC"/>
    <w:p w14:paraId="7C20862A" w14:textId="77777777" w:rsidR="00CF51A5" w:rsidRDefault="00CF51A5" w:rsidP="008207FC"/>
    <w:p w14:paraId="3FE81F21" w14:textId="77777777" w:rsidR="00CF51A5" w:rsidRDefault="00CF51A5" w:rsidP="008207FC"/>
    <w:p w14:paraId="4C3FCCDF" w14:textId="77777777" w:rsidR="00CF51A5" w:rsidRDefault="00CF51A5" w:rsidP="008207FC"/>
    <w:p w14:paraId="6387DF1B" w14:textId="4650F1CC" w:rsidR="008207FC" w:rsidRDefault="00CF51A5" w:rsidP="008207FC">
      <w:r>
        <w:t xml:space="preserve">When </w:t>
      </w:r>
      <w:r w:rsidR="008207FC">
        <w:t xml:space="preserve">you login, please click on </w:t>
      </w:r>
      <w:r w:rsidR="00185674">
        <w:rPr>
          <w:b/>
          <w:bCs/>
          <w:u w:val="single"/>
        </w:rPr>
        <w:t>Year</w:t>
      </w:r>
      <w:r w:rsidR="00964F9D">
        <w:rPr>
          <w:b/>
          <w:bCs/>
          <w:u w:val="single"/>
        </w:rPr>
        <w:t xml:space="preserve">s </w:t>
      </w:r>
      <w:r w:rsidR="00043C02">
        <w:rPr>
          <w:b/>
          <w:bCs/>
          <w:u w:val="single"/>
        </w:rPr>
        <w:t xml:space="preserve">5 and </w:t>
      </w:r>
      <w:proofErr w:type="gramStart"/>
      <w:r w:rsidR="00043C02">
        <w:rPr>
          <w:b/>
          <w:bCs/>
          <w:u w:val="single"/>
        </w:rPr>
        <w:t xml:space="preserve">6 </w:t>
      </w:r>
      <w:r w:rsidR="005D3762">
        <w:rPr>
          <w:b/>
          <w:bCs/>
          <w:u w:val="single"/>
        </w:rPr>
        <w:t xml:space="preserve"> </w:t>
      </w:r>
      <w:r>
        <w:t>where</w:t>
      </w:r>
      <w:proofErr w:type="gramEnd"/>
      <w:r w:rsidR="008207FC">
        <w:t xml:space="preserve"> you will get guidance on the content of the lessons in the programme.</w:t>
      </w:r>
    </w:p>
    <w:p w14:paraId="27E83A1E" w14:textId="77777777" w:rsidR="00820C4F" w:rsidRDefault="00820C4F" w:rsidP="008207FC"/>
    <w:p w14:paraId="1179E8AA" w14:textId="06C158EB" w:rsidR="00820C4F" w:rsidRDefault="00820C4F" w:rsidP="008207FC">
      <w:r>
        <w:t xml:space="preserve">If you have any questions regarding the content, please do not hesitate to contact </w:t>
      </w:r>
      <w:r w:rsidR="00F72E25">
        <w:t xml:space="preserve">your child’s class teacher or myself. </w:t>
      </w:r>
      <w:r>
        <w:t xml:space="preserve"> </w:t>
      </w:r>
    </w:p>
    <w:p w14:paraId="34D1F1F8" w14:textId="77777777" w:rsidR="00820C4F" w:rsidRDefault="00820C4F" w:rsidP="008207FC"/>
    <w:p w14:paraId="6E87068B" w14:textId="77777777" w:rsidR="008207FC" w:rsidRDefault="008207FC" w:rsidP="008207FC">
      <w:r>
        <w:t xml:space="preserve">Many thanks for your continued support in your child’s education. </w:t>
      </w:r>
    </w:p>
    <w:p w14:paraId="4D12E660" w14:textId="77777777" w:rsidR="008207FC" w:rsidRDefault="008207FC" w:rsidP="008207FC"/>
    <w:p w14:paraId="30B06591" w14:textId="77777777" w:rsidR="00820C4F" w:rsidRDefault="00820C4F" w:rsidP="008207FC"/>
    <w:p w14:paraId="75CDC7BE" w14:textId="77777777" w:rsidR="005B5B8D" w:rsidRDefault="00820C4F" w:rsidP="008207FC">
      <w:r>
        <w:t>Mrs McNamara</w:t>
      </w:r>
    </w:p>
    <w:p w14:paraId="0975F570" w14:textId="77777777" w:rsidR="005B5B8D" w:rsidRDefault="005B5B8D" w:rsidP="008207FC">
      <w:r>
        <w:t>Deputy Headteacher</w:t>
      </w:r>
    </w:p>
    <w:p w14:paraId="6468DC49" w14:textId="44F4792A" w:rsidR="00820C4F" w:rsidRDefault="00820C4F" w:rsidP="008207FC">
      <w:r>
        <w:t xml:space="preserve">(RHE/PHSE </w:t>
      </w:r>
      <w:r w:rsidR="005B5B8D">
        <w:t>S</w:t>
      </w:r>
      <w:r>
        <w:t xml:space="preserve">ubject </w:t>
      </w:r>
      <w:r w:rsidR="005B5B8D">
        <w:t>L</w:t>
      </w:r>
      <w:r>
        <w:t>ead)</w:t>
      </w:r>
    </w:p>
    <w:p w14:paraId="691CCFA8" w14:textId="69CE4914" w:rsidR="004B2526" w:rsidRDefault="004B2526" w:rsidP="00F153DA"/>
    <w:p w14:paraId="34C62F21" w14:textId="77777777" w:rsidR="00431338" w:rsidRDefault="00431338" w:rsidP="00F153DA"/>
    <w:p w14:paraId="67552E33" w14:textId="77777777" w:rsidR="00431338" w:rsidRDefault="00431338" w:rsidP="00F153DA"/>
    <w:p w14:paraId="58984C73" w14:textId="77777777" w:rsidR="00431338" w:rsidRDefault="00431338" w:rsidP="00F153DA"/>
    <w:p w14:paraId="21E534CB" w14:textId="77777777" w:rsidR="00431338" w:rsidRDefault="00431338" w:rsidP="00F153DA"/>
    <w:p w14:paraId="64011786" w14:textId="77777777" w:rsidR="00431338" w:rsidRDefault="00431338" w:rsidP="00F153DA"/>
    <w:p w14:paraId="5815A466" w14:textId="77777777" w:rsidR="00431338" w:rsidRDefault="00431338" w:rsidP="00F153DA"/>
    <w:p w14:paraId="4C8D4B33" w14:textId="04DF4CB2" w:rsidR="00F72E25" w:rsidRDefault="00F72E25" w:rsidP="00F72E25">
      <w:pPr>
        <w:rPr>
          <w:b/>
          <w:bCs/>
          <w:u w:val="single"/>
        </w:rPr>
      </w:pPr>
      <w:r>
        <w:rPr>
          <w:b/>
          <w:bCs/>
          <w:u w:val="single"/>
        </w:rPr>
        <w:t>S</w:t>
      </w:r>
      <w:r w:rsidR="005B5B8D">
        <w:rPr>
          <w:b/>
          <w:bCs/>
          <w:u w:val="single"/>
        </w:rPr>
        <w:t>ummer</w:t>
      </w:r>
      <w:r>
        <w:rPr>
          <w:b/>
          <w:bCs/>
          <w:u w:val="single"/>
        </w:rPr>
        <w:t xml:space="preserve"> Term </w:t>
      </w:r>
      <w:r w:rsidRPr="00431338">
        <w:rPr>
          <w:b/>
          <w:bCs/>
          <w:u w:val="single"/>
        </w:rPr>
        <w:t>202</w:t>
      </w:r>
      <w:r w:rsidR="00416337">
        <w:rPr>
          <w:b/>
          <w:bCs/>
          <w:u w:val="single"/>
        </w:rPr>
        <w:t>4</w:t>
      </w:r>
    </w:p>
    <w:p w14:paraId="7772B9B3" w14:textId="77777777" w:rsidR="00416337" w:rsidRDefault="00416337" w:rsidP="00F72E25">
      <w:pPr>
        <w:rPr>
          <w:b/>
          <w:bCs/>
          <w:u w:val="single"/>
        </w:rPr>
      </w:pPr>
    </w:p>
    <w:tbl>
      <w:tblPr>
        <w:tblW w:w="12765" w:type="dxa"/>
        <w:shd w:val="clear" w:color="auto" w:fill="FFFFFF"/>
        <w:tblCellMar>
          <w:top w:w="15" w:type="dxa"/>
          <w:left w:w="15" w:type="dxa"/>
          <w:bottom w:w="15" w:type="dxa"/>
          <w:right w:w="15" w:type="dxa"/>
        </w:tblCellMar>
        <w:tblLook w:val="04A0" w:firstRow="1" w:lastRow="0" w:firstColumn="1" w:lastColumn="0" w:noHBand="0" w:noVBand="1"/>
      </w:tblPr>
      <w:tblGrid>
        <w:gridCol w:w="6382"/>
        <w:gridCol w:w="6383"/>
      </w:tblGrid>
      <w:tr w:rsidR="00F72E25" w:rsidRPr="00A862DA" w14:paraId="3B48616E" w14:textId="77777777" w:rsidTr="002F6B6E">
        <w:tc>
          <w:tcPr>
            <w:tcW w:w="0" w:type="auto"/>
            <w:tcBorders>
              <w:top w:val="nil"/>
              <w:bottom w:val="nil"/>
              <w:right w:val="nil"/>
            </w:tcBorders>
            <w:shd w:val="clear" w:color="auto" w:fill="FFFFFF"/>
            <w:hideMark/>
          </w:tcPr>
          <w:p w14:paraId="3AAC6BE8" w14:textId="77777777" w:rsidR="00F72E25" w:rsidRDefault="00F72E25" w:rsidP="005B5B8D">
            <w:pPr>
              <w:spacing w:after="200" w:line="276" w:lineRule="auto"/>
              <w:rPr>
                <w:rFonts w:ascii="Arial" w:hAnsi="Arial" w:cs="Arial"/>
                <w:color w:val="000000"/>
                <w:sz w:val="21"/>
                <w:szCs w:val="21"/>
              </w:rPr>
            </w:pPr>
          </w:p>
        </w:tc>
        <w:tc>
          <w:tcPr>
            <w:tcW w:w="0" w:type="auto"/>
            <w:shd w:val="clear" w:color="auto" w:fill="FFFFFF"/>
            <w:vAlign w:val="center"/>
            <w:hideMark/>
          </w:tcPr>
          <w:p w14:paraId="03B469B8" w14:textId="77777777" w:rsidR="00F72E25" w:rsidRPr="00A862DA" w:rsidRDefault="00F72E25" w:rsidP="002F6B6E">
            <w:pPr>
              <w:rPr>
                <w:rFonts w:ascii="Arial" w:hAnsi="Arial" w:cs="Arial"/>
                <w:color w:val="000000"/>
                <w:sz w:val="21"/>
                <w:szCs w:val="21"/>
              </w:rPr>
            </w:pPr>
          </w:p>
        </w:tc>
      </w:tr>
    </w:tbl>
    <w:p w14:paraId="28CBC0B1" w14:textId="77777777" w:rsidR="00F72E25" w:rsidRDefault="00F72E25" w:rsidP="00F72E25">
      <w:pPr>
        <w:rPr>
          <w:b/>
          <w:bCs/>
          <w:u w:val="single"/>
        </w:rPr>
      </w:pPr>
      <w:r>
        <w:rPr>
          <w:b/>
          <w:bCs/>
          <w:u w:val="single"/>
        </w:rPr>
        <w:t>Module 2: Created to Love Others</w:t>
      </w:r>
    </w:p>
    <w:p w14:paraId="2BAC0970" w14:textId="77777777" w:rsidR="00F72E25" w:rsidRDefault="00F72E25" w:rsidP="00F72E25">
      <w:pPr>
        <w:rPr>
          <w:b/>
          <w:bCs/>
          <w:u w:val="single"/>
        </w:rPr>
      </w:pPr>
    </w:p>
    <w:p w14:paraId="526828BE" w14:textId="4B56B927" w:rsidR="00F72E25" w:rsidRDefault="00F72E25" w:rsidP="005B5B8D">
      <w:pPr>
        <w:rPr>
          <w:b/>
          <w:bCs/>
          <w:u w:val="single"/>
        </w:rPr>
      </w:pPr>
      <w:r>
        <w:rPr>
          <w:b/>
          <w:bCs/>
          <w:u w:val="single"/>
        </w:rPr>
        <w:t xml:space="preserve">Unit </w:t>
      </w:r>
      <w:r w:rsidR="005B5B8D">
        <w:rPr>
          <w:b/>
          <w:bCs/>
          <w:u w:val="single"/>
        </w:rPr>
        <w:t>3</w:t>
      </w:r>
      <w:r>
        <w:rPr>
          <w:b/>
          <w:bCs/>
          <w:u w:val="single"/>
        </w:rPr>
        <w:t xml:space="preserve"> </w:t>
      </w:r>
      <w:r w:rsidR="00F56FC9">
        <w:rPr>
          <w:b/>
          <w:bCs/>
          <w:u w:val="single"/>
        </w:rPr>
        <w:t>Life Online</w:t>
      </w:r>
    </w:p>
    <w:p w14:paraId="65C43E6D" w14:textId="77777777" w:rsidR="00F56FC9" w:rsidRDefault="00F56FC9" w:rsidP="005B5B8D">
      <w:pPr>
        <w:rPr>
          <w:b/>
          <w:bCs/>
          <w:u w:val="single"/>
        </w:rPr>
      </w:pPr>
    </w:p>
    <w:p w14:paraId="413F793E" w14:textId="77777777" w:rsidR="005B5B8D" w:rsidRDefault="005B5B8D" w:rsidP="005B5B8D">
      <w:r>
        <w:t xml:space="preserve">Session 1: Sharing Isn’t Always Caring </w:t>
      </w:r>
    </w:p>
    <w:p w14:paraId="6244D1FF" w14:textId="7CC8DFD2" w:rsidR="005B5B8D" w:rsidRDefault="005B5B8D" w:rsidP="005B5B8D">
      <w:r>
        <w:t>Session 2: Cyberbullying</w:t>
      </w:r>
    </w:p>
    <w:p w14:paraId="1B9CFFF5" w14:textId="77777777" w:rsidR="005B5B8D" w:rsidRDefault="005B5B8D" w:rsidP="005B5B8D"/>
    <w:p w14:paraId="26EA364A" w14:textId="512624B9" w:rsidR="00F72E25" w:rsidRDefault="00F72E25" w:rsidP="00F72E25">
      <w:pPr>
        <w:rPr>
          <w:b/>
          <w:bCs/>
          <w:u w:val="single"/>
        </w:rPr>
      </w:pPr>
      <w:r>
        <w:rPr>
          <w:b/>
          <w:bCs/>
          <w:u w:val="single"/>
        </w:rPr>
        <w:t xml:space="preserve">Unit </w:t>
      </w:r>
      <w:proofErr w:type="gramStart"/>
      <w:r w:rsidR="005B5B8D">
        <w:rPr>
          <w:b/>
          <w:bCs/>
          <w:u w:val="single"/>
        </w:rPr>
        <w:t>4</w:t>
      </w:r>
      <w:r w:rsidR="00F56FC9">
        <w:rPr>
          <w:b/>
          <w:bCs/>
          <w:u w:val="single"/>
        </w:rPr>
        <w:t xml:space="preserve">  Keeping</w:t>
      </w:r>
      <w:proofErr w:type="gramEnd"/>
      <w:r w:rsidR="00F56FC9">
        <w:rPr>
          <w:b/>
          <w:bCs/>
          <w:u w:val="single"/>
        </w:rPr>
        <w:t xml:space="preserve"> Safe</w:t>
      </w:r>
    </w:p>
    <w:p w14:paraId="3A1E894A" w14:textId="77777777" w:rsidR="00F56FC9" w:rsidRDefault="00F56FC9" w:rsidP="00F72E25">
      <w:pPr>
        <w:rPr>
          <w:b/>
          <w:bCs/>
          <w:u w:val="single"/>
        </w:rPr>
      </w:pPr>
    </w:p>
    <w:p w14:paraId="7374DBDD" w14:textId="77777777" w:rsidR="005B5B8D" w:rsidRDefault="005B5B8D" w:rsidP="00F72E25">
      <w:r>
        <w:t xml:space="preserve">Session 1: Types of Abuse </w:t>
      </w:r>
    </w:p>
    <w:p w14:paraId="1CCB3763" w14:textId="77777777" w:rsidR="005B5B8D" w:rsidRDefault="005B5B8D" w:rsidP="00F72E25">
      <w:r>
        <w:t xml:space="preserve">Session 2: Impacted Lifestyles </w:t>
      </w:r>
    </w:p>
    <w:p w14:paraId="3B091E14" w14:textId="77777777" w:rsidR="005B5B8D" w:rsidRDefault="005B5B8D" w:rsidP="00F72E25">
      <w:r>
        <w:t xml:space="preserve">Session 3: Making Good Choices </w:t>
      </w:r>
    </w:p>
    <w:p w14:paraId="2B0AE5B3" w14:textId="3A5DC987" w:rsidR="005B5B8D" w:rsidRDefault="005B5B8D" w:rsidP="00F72E25">
      <w:r>
        <w:t>Session 4: Giving Assistance</w:t>
      </w:r>
    </w:p>
    <w:p w14:paraId="411AE332" w14:textId="77777777" w:rsidR="005B5B8D" w:rsidRDefault="005B5B8D" w:rsidP="00F72E25">
      <w:pPr>
        <w:rPr>
          <w:b/>
          <w:bCs/>
          <w:u w:val="single"/>
        </w:rPr>
      </w:pPr>
    </w:p>
    <w:p w14:paraId="4C9B7ADE" w14:textId="3954B2E1" w:rsidR="005B5B8D" w:rsidRDefault="005B5B8D" w:rsidP="00F72E25">
      <w:pPr>
        <w:rPr>
          <w:b/>
          <w:bCs/>
          <w:u w:val="single"/>
        </w:rPr>
      </w:pPr>
      <w:r>
        <w:rPr>
          <w:b/>
          <w:bCs/>
          <w:u w:val="single"/>
        </w:rPr>
        <w:t>Module 3 Created to Live in Community</w:t>
      </w:r>
    </w:p>
    <w:p w14:paraId="4A5B46F5" w14:textId="77777777" w:rsidR="005B5B8D" w:rsidRDefault="005B5B8D" w:rsidP="00F72E25">
      <w:pPr>
        <w:rPr>
          <w:b/>
          <w:bCs/>
          <w:u w:val="single"/>
        </w:rPr>
      </w:pPr>
    </w:p>
    <w:p w14:paraId="091E44C4" w14:textId="50AE50B6" w:rsidR="005B5B8D" w:rsidRDefault="005B5B8D" w:rsidP="00F72E25">
      <w:pPr>
        <w:rPr>
          <w:b/>
          <w:bCs/>
          <w:u w:val="single"/>
        </w:rPr>
      </w:pPr>
      <w:r>
        <w:rPr>
          <w:b/>
          <w:bCs/>
          <w:u w:val="single"/>
        </w:rPr>
        <w:t>Unit 1 Religious Understanding</w:t>
      </w:r>
    </w:p>
    <w:p w14:paraId="2C003CC8" w14:textId="6F0BA281" w:rsidR="005B5B8D" w:rsidRDefault="005B5B8D" w:rsidP="00F72E25">
      <w:pPr>
        <w:rPr>
          <w:b/>
          <w:bCs/>
          <w:u w:val="single"/>
        </w:rPr>
      </w:pPr>
    </w:p>
    <w:p w14:paraId="6459D141" w14:textId="4C932B20" w:rsidR="005B5B8D" w:rsidRPr="005B5B8D" w:rsidRDefault="005B5B8D" w:rsidP="00F72E25">
      <w:r w:rsidRPr="005B5B8D">
        <w:t>Session 1: The Holy Trinity</w:t>
      </w:r>
    </w:p>
    <w:p w14:paraId="694EA68A" w14:textId="33823844" w:rsidR="005B5B8D" w:rsidRPr="005B5B8D" w:rsidRDefault="005B5B8D" w:rsidP="00F72E25">
      <w:r w:rsidRPr="005B5B8D">
        <w:t>Session 2: Catholic Social Teaching</w:t>
      </w:r>
    </w:p>
    <w:p w14:paraId="2ED607D9" w14:textId="77777777" w:rsidR="005B5B8D" w:rsidRDefault="005B5B8D" w:rsidP="00F72E25">
      <w:pPr>
        <w:rPr>
          <w:b/>
          <w:bCs/>
          <w:u w:val="single"/>
        </w:rPr>
      </w:pPr>
    </w:p>
    <w:p w14:paraId="340F33BC" w14:textId="612A5D28" w:rsidR="005B5B8D" w:rsidRDefault="005B5B8D" w:rsidP="00F72E25">
      <w:pPr>
        <w:rPr>
          <w:b/>
          <w:bCs/>
          <w:u w:val="single"/>
        </w:rPr>
      </w:pPr>
      <w:r>
        <w:rPr>
          <w:b/>
          <w:bCs/>
          <w:u w:val="single"/>
        </w:rPr>
        <w:t>Unit 2 Living in the Wider World</w:t>
      </w:r>
    </w:p>
    <w:p w14:paraId="1888695E" w14:textId="77777777" w:rsidR="005B5B8D" w:rsidRDefault="005B5B8D" w:rsidP="00F72E25">
      <w:pPr>
        <w:rPr>
          <w:b/>
          <w:bCs/>
          <w:u w:val="single"/>
        </w:rPr>
      </w:pPr>
    </w:p>
    <w:p w14:paraId="38DA73F5" w14:textId="2ABEE9C5" w:rsidR="005B5B8D" w:rsidRDefault="005B5B8D" w:rsidP="00F72E25">
      <w:r>
        <w:t xml:space="preserve">Session 1: </w:t>
      </w:r>
      <w:r w:rsidRPr="005B5B8D">
        <w:t>Reaching Out</w:t>
      </w:r>
    </w:p>
    <w:p w14:paraId="146D1E4B" w14:textId="64F3C378" w:rsidR="00A57D8F" w:rsidRDefault="00A57D8F" w:rsidP="00F72E25">
      <w:r>
        <w:t>Session 2: The World of Work</w:t>
      </w:r>
    </w:p>
    <w:p w14:paraId="41668331" w14:textId="4D6D61A6" w:rsidR="00A57D8F" w:rsidRPr="005B5B8D" w:rsidRDefault="00A57D8F" w:rsidP="00F72E25">
      <w:r>
        <w:t>Session 3: Money and Me</w:t>
      </w:r>
    </w:p>
    <w:tbl>
      <w:tblPr>
        <w:tblW w:w="12765" w:type="dxa"/>
        <w:shd w:val="clear" w:color="auto" w:fill="FFFFFF"/>
        <w:tblCellMar>
          <w:top w:w="15" w:type="dxa"/>
          <w:left w:w="15" w:type="dxa"/>
          <w:bottom w:w="15" w:type="dxa"/>
          <w:right w:w="15" w:type="dxa"/>
        </w:tblCellMar>
        <w:tblLook w:val="04A0" w:firstRow="1" w:lastRow="0" w:firstColumn="1" w:lastColumn="0" w:noHBand="0" w:noVBand="1"/>
      </w:tblPr>
      <w:tblGrid>
        <w:gridCol w:w="12649"/>
        <w:gridCol w:w="116"/>
      </w:tblGrid>
      <w:tr w:rsidR="005B5B8D" w:rsidRPr="00A862DA" w14:paraId="6E36D8CC" w14:textId="77777777" w:rsidTr="002F6B6E">
        <w:trPr>
          <w:gridAfter w:val="1"/>
        </w:trPr>
        <w:tc>
          <w:tcPr>
            <w:tcW w:w="0" w:type="auto"/>
            <w:tcBorders>
              <w:top w:val="nil"/>
              <w:bottom w:val="nil"/>
              <w:right w:val="nil"/>
            </w:tcBorders>
            <w:shd w:val="clear" w:color="auto" w:fill="FFFFFF"/>
            <w:hideMark/>
          </w:tcPr>
          <w:p w14:paraId="3D57D944" w14:textId="77777777" w:rsidR="005B5B8D" w:rsidRDefault="005B5B8D" w:rsidP="002F6B6E">
            <w:pPr>
              <w:spacing w:line="240" w:lineRule="atLeast"/>
              <w:rPr>
                <w:rFonts w:ascii="Arial" w:hAnsi="Arial" w:cs="Arial"/>
                <w:color w:val="000000"/>
                <w:sz w:val="21"/>
                <w:szCs w:val="21"/>
              </w:rPr>
            </w:pPr>
          </w:p>
        </w:tc>
      </w:tr>
      <w:tr w:rsidR="005B5B8D" w:rsidRPr="00A862DA" w14:paraId="3514DB5F" w14:textId="77777777" w:rsidTr="002F6B6E">
        <w:trPr>
          <w:gridAfter w:val="1"/>
        </w:trPr>
        <w:tc>
          <w:tcPr>
            <w:tcW w:w="0" w:type="auto"/>
            <w:tcBorders>
              <w:top w:val="nil"/>
              <w:bottom w:val="nil"/>
              <w:right w:val="nil"/>
            </w:tcBorders>
            <w:shd w:val="clear" w:color="auto" w:fill="FFFFFF"/>
            <w:hideMark/>
          </w:tcPr>
          <w:p w14:paraId="2059EE3A" w14:textId="4F525F9F" w:rsidR="005B5B8D" w:rsidRDefault="005B5B8D" w:rsidP="002F6B6E">
            <w:pPr>
              <w:spacing w:line="240" w:lineRule="atLeast"/>
              <w:rPr>
                <w:rFonts w:ascii="Arial" w:hAnsi="Arial" w:cs="Arial"/>
                <w:color w:val="000000"/>
                <w:sz w:val="21"/>
                <w:szCs w:val="21"/>
              </w:rPr>
            </w:pPr>
          </w:p>
        </w:tc>
      </w:tr>
      <w:tr w:rsidR="00F72E25" w:rsidRPr="00A862DA" w14:paraId="01567724" w14:textId="77777777" w:rsidTr="002F6B6E">
        <w:tc>
          <w:tcPr>
            <w:tcW w:w="0" w:type="auto"/>
            <w:tcBorders>
              <w:top w:val="nil"/>
              <w:bottom w:val="nil"/>
              <w:right w:val="nil"/>
            </w:tcBorders>
            <w:shd w:val="clear" w:color="auto" w:fill="FFFFFF"/>
            <w:hideMark/>
          </w:tcPr>
          <w:p w14:paraId="6F20E01E" w14:textId="75E7F660" w:rsidR="00043C02" w:rsidRDefault="00043C02" w:rsidP="00043C02">
            <w:pPr>
              <w:pStyle w:val="Heading3"/>
              <w:shd w:val="clear" w:color="auto" w:fill="FFFFFF"/>
              <w:spacing w:before="0"/>
              <w:rPr>
                <w:rFonts w:ascii="Times New Roman" w:eastAsia="Times New Roman" w:hAnsi="Times New Roman" w:cs="Times New Roman"/>
                <w:b/>
                <w:bCs/>
                <w:color w:val="auto"/>
                <w:u w:val="single"/>
              </w:rPr>
            </w:pPr>
            <w:r w:rsidRPr="00043C02">
              <w:rPr>
                <w:rFonts w:ascii="Times New Roman" w:eastAsia="Times New Roman" w:hAnsi="Times New Roman" w:cs="Times New Roman"/>
                <w:b/>
                <w:bCs/>
                <w:color w:val="auto"/>
                <w:u w:val="single"/>
              </w:rPr>
              <w:t xml:space="preserve">Module 1: </w:t>
            </w:r>
            <w:r w:rsidRPr="00043C02">
              <w:rPr>
                <w:rFonts w:ascii="Times New Roman" w:eastAsia="Times New Roman" w:hAnsi="Times New Roman" w:cs="Times New Roman"/>
                <w:b/>
                <w:bCs/>
                <w:color w:val="auto"/>
                <w:u w:val="single"/>
              </w:rPr>
              <w:t>Created and Loved by God</w:t>
            </w:r>
          </w:p>
          <w:p w14:paraId="5EE3B097" w14:textId="5FFA8A76" w:rsidR="00043C02" w:rsidRDefault="00043C02" w:rsidP="00043C02"/>
          <w:p w14:paraId="299EC981" w14:textId="1376B46E" w:rsidR="00043C02" w:rsidRPr="00043C02" w:rsidRDefault="00043C02" w:rsidP="00043C02">
            <w:pPr>
              <w:rPr>
                <w:b/>
                <w:bCs/>
                <w:u w:val="single"/>
              </w:rPr>
            </w:pPr>
            <w:r w:rsidRPr="00043C02">
              <w:rPr>
                <w:b/>
                <w:bCs/>
                <w:u w:val="single"/>
              </w:rPr>
              <w:t>Unit 3: Emotional Wellbeing</w:t>
            </w:r>
          </w:p>
          <w:p w14:paraId="7C309D1B" w14:textId="33112B54" w:rsidR="00F72E25" w:rsidRPr="00043C02" w:rsidRDefault="00F72E25" w:rsidP="002F6B6E">
            <w:pPr>
              <w:spacing w:line="240" w:lineRule="atLeast"/>
              <w:rPr>
                <w:b/>
                <w:bCs/>
                <w:u w:val="single"/>
              </w:rPr>
            </w:pPr>
          </w:p>
          <w:p w14:paraId="2822259A" w14:textId="77777777" w:rsidR="00043C02" w:rsidRPr="00043C02" w:rsidRDefault="00043C02" w:rsidP="00043C02">
            <w:pPr>
              <w:pStyle w:val="Heading3"/>
              <w:shd w:val="clear" w:color="auto" w:fill="FFFFFF"/>
              <w:spacing w:before="0"/>
              <w:rPr>
                <w:rFonts w:ascii="Times New Roman" w:eastAsia="Times New Roman" w:hAnsi="Times New Roman" w:cs="Times New Roman"/>
                <w:color w:val="auto"/>
              </w:rPr>
            </w:pPr>
            <w:r w:rsidRPr="00043C02">
              <w:rPr>
                <w:rFonts w:ascii="Times New Roman" w:eastAsia="Times New Roman" w:hAnsi="Times New Roman" w:cs="Times New Roman"/>
                <w:color w:val="auto"/>
              </w:rPr>
              <w:t>Session 4: Seeing Stuff Online</w:t>
            </w:r>
          </w:p>
          <w:p w14:paraId="05B8D889" w14:textId="41093B6B" w:rsidR="00F72E25" w:rsidRPr="00F47CC7" w:rsidRDefault="00F72E25" w:rsidP="00F72E25">
            <w:pPr>
              <w:spacing w:line="240" w:lineRule="atLeast"/>
              <w:rPr>
                <w:rFonts w:ascii="Arial" w:hAnsi="Arial" w:cs="Arial"/>
                <w:b/>
                <w:bCs/>
                <w:color w:val="000000"/>
                <w:sz w:val="21"/>
                <w:szCs w:val="21"/>
                <w:u w:val="single"/>
              </w:rPr>
            </w:pPr>
          </w:p>
        </w:tc>
        <w:tc>
          <w:tcPr>
            <w:tcW w:w="0" w:type="auto"/>
            <w:shd w:val="clear" w:color="auto" w:fill="FFFFFF"/>
            <w:vAlign w:val="center"/>
            <w:hideMark/>
          </w:tcPr>
          <w:p w14:paraId="1F57AB61" w14:textId="77777777" w:rsidR="00F72E25" w:rsidRPr="00A862DA" w:rsidRDefault="00F72E25" w:rsidP="002F6B6E">
            <w:pPr>
              <w:rPr>
                <w:rFonts w:ascii="Arial" w:hAnsi="Arial" w:cs="Arial"/>
                <w:color w:val="000000"/>
                <w:sz w:val="21"/>
                <w:szCs w:val="21"/>
              </w:rPr>
            </w:pPr>
          </w:p>
        </w:tc>
      </w:tr>
    </w:tbl>
    <w:p w14:paraId="5B3079A1" w14:textId="16FE98F3" w:rsidR="00043C02" w:rsidRDefault="00043C02" w:rsidP="00043C02">
      <w:pPr>
        <w:rPr>
          <w:b/>
          <w:bCs/>
          <w:u w:val="single"/>
        </w:rPr>
      </w:pPr>
      <w:r>
        <w:rPr>
          <w:b/>
          <w:bCs/>
          <w:u w:val="single"/>
        </w:rPr>
        <w:t>Unit 4</w:t>
      </w:r>
      <w:r w:rsidRPr="00043C02">
        <w:rPr>
          <w:b/>
          <w:bCs/>
          <w:u w:val="single"/>
        </w:rPr>
        <w:t xml:space="preserve">: </w:t>
      </w:r>
      <w:r>
        <w:rPr>
          <w:b/>
          <w:bCs/>
          <w:u w:val="single"/>
        </w:rPr>
        <w:t>Life Cycles</w:t>
      </w:r>
    </w:p>
    <w:p w14:paraId="403E5741" w14:textId="77777777" w:rsidR="00043C02" w:rsidRPr="00043C02" w:rsidRDefault="00043C02" w:rsidP="00043C02">
      <w:pPr>
        <w:rPr>
          <w:b/>
          <w:bCs/>
          <w:u w:val="single"/>
        </w:rPr>
      </w:pPr>
      <w:bookmarkStart w:id="0" w:name="_GoBack"/>
      <w:bookmarkEnd w:id="0"/>
    </w:p>
    <w:p w14:paraId="2994A439" w14:textId="4ED78AC0" w:rsidR="00043C02" w:rsidRDefault="00043C02" w:rsidP="00043C02">
      <w:r>
        <w:t xml:space="preserve">Session 1: </w:t>
      </w:r>
      <w:r>
        <w:t>Making Babies</w:t>
      </w:r>
    </w:p>
    <w:p w14:paraId="6D255DD1" w14:textId="77777777" w:rsidR="00F72E25" w:rsidRPr="00A862DA" w:rsidRDefault="00F72E25" w:rsidP="00F72E25">
      <w:pPr>
        <w:rPr>
          <w:rFonts w:ascii="Arial" w:hAnsi="Arial" w:cs="Arial"/>
          <w:color w:val="000000"/>
          <w:sz w:val="21"/>
          <w:szCs w:val="21"/>
        </w:rPr>
      </w:pPr>
    </w:p>
    <w:p w14:paraId="5639F1A0" w14:textId="77777777" w:rsidR="00A862DA" w:rsidRDefault="00A862DA" w:rsidP="00F153DA">
      <w:pPr>
        <w:rPr>
          <w:b/>
          <w:bCs/>
          <w:u w:val="single"/>
        </w:rPr>
      </w:pPr>
    </w:p>
    <w:p w14:paraId="595BD894" w14:textId="77777777" w:rsidR="00431338" w:rsidRDefault="00431338" w:rsidP="00F153DA">
      <w:pPr>
        <w:rPr>
          <w:b/>
          <w:bCs/>
          <w:u w:val="single"/>
        </w:rPr>
      </w:pPr>
    </w:p>
    <w:p w14:paraId="02BBBDFA" w14:textId="221A6FDC" w:rsidR="00431338" w:rsidRPr="008207FC" w:rsidRDefault="00185674" w:rsidP="00F153DA">
      <w:r>
        <w:rPr>
          <w:b/>
          <w:bCs/>
          <w:u w:val="single"/>
        </w:rPr>
        <w:br w:type="textWrapping" w:clear="all"/>
      </w:r>
    </w:p>
    <w:sectPr w:rsidR="00431338" w:rsidRPr="008207FC" w:rsidSect="00BA2CFC">
      <w:footerReference w:type="default" r:id="rId9"/>
      <w:pgSz w:w="11906" w:h="16838"/>
      <w:pgMar w:top="357" w:right="849" w:bottom="1276" w:left="851"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A32B5" w14:textId="77777777" w:rsidR="00BA2CFC" w:rsidRDefault="00BA2CFC" w:rsidP="004B4F11">
      <w:r>
        <w:separator/>
      </w:r>
    </w:p>
  </w:endnote>
  <w:endnote w:type="continuationSeparator" w:id="0">
    <w:p w14:paraId="6EE386D6" w14:textId="77777777" w:rsidR="00BA2CFC" w:rsidRDefault="00BA2CFC" w:rsidP="004B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4529F" w14:textId="77777777" w:rsidR="00303228" w:rsidRDefault="00501A92">
    <w:pPr>
      <w:pStyle w:val="Footer"/>
    </w:pPr>
    <w:r>
      <w:rPr>
        <w:noProof/>
        <w:lang w:eastAsia="en-GB"/>
      </w:rPr>
      <w:drawing>
        <wp:anchor distT="0" distB="0" distL="114300" distR="114300" simplePos="0" relativeHeight="251658240" behindDoc="0" locked="0" layoutInCell="1" allowOverlap="1" wp14:anchorId="5E20BCE5" wp14:editId="28FB9168">
          <wp:simplePos x="0" y="0"/>
          <wp:positionH relativeFrom="column">
            <wp:posOffset>3021965</wp:posOffset>
          </wp:positionH>
          <wp:positionV relativeFrom="paragraph">
            <wp:posOffset>-21590</wp:posOffset>
          </wp:positionV>
          <wp:extent cx="876300" cy="581025"/>
          <wp:effectExtent l="0" t="0" r="0" b="9525"/>
          <wp:wrapSquare wrapText="bothSides"/>
          <wp:docPr id="5" name="Picture 0" descr="Education logo - small - 3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logo - small - 30mm.jpg"/>
                  <pic:cNvPicPr/>
                </pic:nvPicPr>
                <pic:blipFill>
                  <a:blip r:embed="rId1"/>
                  <a:stretch>
                    <a:fillRect/>
                  </a:stretch>
                </pic:blipFill>
                <pic:spPr>
                  <a:xfrm>
                    <a:off x="0" y="0"/>
                    <a:ext cx="876300" cy="5810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0" locked="0" layoutInCell="1" allowOverlap="1" wp14:anchorId="5606120E" wp14:editId="41EF83AB">
          <wp:simplePos x="0" y="0"/>
          <wp:positionH relativeFrom="column">
            <wp:posOffset>1755140</wp:posOffset>
          </wp:positionH>
          <wp:positionV relativeFrom="paragraph">
            <wp:posOffset>-7620</wp:posOffset>
          </wp:positionV>
          <wp:extent cx="942975" cy="637540"/>
          <wp:effectExtent l="0" t="0" r="9525" b="0"/>
          <wp:wrapSquare wrapText="bothSides"/>
          <wp:docPr id="7" name="Picture 4" descr="Health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 Schoo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63754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lang w:eastAsia="en-GB"/>
      </w:rPr>
      <w:drawing>
        <wp:anchor distT="0" distB="0" distL="114300" distR="114300" simplePos="0" relativeHeight="251661312" behindDoc="0" locked="0" layoutInCell="1" allowOverlap="1" wp14:anchorId="1C9B1622" wp14:editId="04ACD61F">
          <wp:simplePos x="0" y="0"/>
          <wp:positionH relativeFrom="margin">
            <wp:align>left</wp:align>
          </wp:positionH>
          <wp:positionV relativeFrom="paragraph">
            <wp:posOffset>40005</wp:posOffset>
          </wp:positionV>
          <wp:extent cx="1362075" cy="552450"/>
          <wp:effectExtent l="0" t="0" r="9525" b="0"/>
          <wp:wrapSquare wrapText="bothSides"/>
          <wp:docPr id="8" name="Picture 2" descr="UHPartnershi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Partnership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62075" cy="55245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r w:rsidRPr="00501A92">
      <w:rPr>
        <w:rFonts w:asciiTheme="minorHAnsi" w:hAnsiTheme="minorHAnsi" w:cstheme="minorHAnsi"/>
        <w:noProof/>
        <w:color w:val="000000"/>
        <w:sz w:val="28"/>
        <w:szCs w:val="28"/>
        <w:shd w:val="clear" w:color="auto" w:fill="FFFFFF"/>
        <w:lang w:eastAsia="en-GB"/>
      </w:rPr>
      <w:drawing>
        <wp:inline distT="0" distB="0" distL="0" distR="0" wp14:anchorId="759F067A" wp14:editId="70C85E65">
          <wp:extent cx="1028700" cy="608965"/>
          <wp:effectExtent l="0" t="0" r="0" b="635"/>
          <wp:docPr id="2" name="Picture 2" descr="\\K9SERVER\User$\teachers\EHeymoz\PSQM GILT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9SERVER\User$\teachers\EHeymoz\PSQM GILT 202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39196" cy="674376"/>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51DA2E12" wp14:editId="3A26393D">
          <wp:extent cx="809625" cy="7255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13971" cy="72946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C6D53" w14:textId="77777777" w:rsidR="00BA2CFC" w:rsidRDefault="00BA2CFC" w:rsidP="004B4F11">
      <w:r>
        <w:separator/>
      </w:r>
    </w:p>
  </w:footnote>
  <w:footnote w:type="continuationSeparator" w:id="0">
    <w:p w14:paraId="46ED1298" w14:textId="77777777" w:rsidR="00BA2CFC" w:rsidRDefault="00BA2CFC" w:rsidP="004B4F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AFA"/>
    <w:rsid w:val="000002F9"/>
    <w:rsid w:val="00000714"/>
    <w:rsid w:val="00000D46"/>
    <w:rsid w:val="00000DEB"/>
    <w:rsid w:val="00002E55"/>
    <w:rsid w:val="0000461F"/>
    <w:rsid w:val="00004776"/>
    <w:rsid w:val="00005084"/>
    <w:rsid w:val="000107E2"/>
    <w:rsid w:val="000114B8"/>
    <w:rsid w:val="0001209C"/>
    <w:rsid w:val="00012CED"/>
    <w:rsid w:val="00013275"/>
    <w:rsid w:val="00015EDF"/>
    <w:rsid w:val="0001645A"/>
    <w:rsid w:val="00017971"/>
    <w:rsid w:val="00020332"/>
    <w:rsid w:val="00020D7C"/>
    <w:rsid w:val="0002314D"/>
    <w:rsid w:val="000231A3"/>
    <w:rsid w:val="00023736"/>
    <w:rsid w:val="00023DF9"/>
    <w:rsid w:val="00024B9D"/>
    <w:rsid w:val="00024F19"/>
    <w:rsid w:val="0002514B"/>
    <w:rsid w:val="000266D3"/>
    <w:rsid w:val="000303D0"/>
    <w:rsid w:val="0003256F"/>
    <w:rsid w:val="00035454"/>
    <w:rsid w:val="000378BB"/>
    <w:rsid w:val="00037D1F"/>
    <w:rsid w:val="00042248"/>
    <w:rsid w:val="00042501"/>
    <w:rsid w:val="000430DA"/>
    <w:rsid w:val="00043479"/>
    <w:rsid w:val="000437D3"/>
    <w:rsid w:val="00043C02"/>
    <w:rsid w:val="00044B17"/>
    <w:rsid w:val="00045082"/>
    <w:rsid w:val="00045B92"/>
    <w:rsid w:val="00047A1A"/>
    <w:rsid w:val="00047DB2"/>
    <w:rsid w:val="0005190C"/>
    <w:rsid w:val="00051B84"/>
    <w:rsid w:val="000522FF"/>
    <w:rsid w:val="00052CAB"/>
    <w:rsid w:val="00053FC4"/>
    <w:rsid w:val="000552FB"/>
    <w:rsid w:val="00056545"/>
    <w:rsid w:val="0005719A"/>
    <w:rsid w:val="00057592"/>
    <w:rsid w:val="00062128"/>
    <w:rsid w:val="0006236E"/>
    <w:rsid w:val="00063130"/>
    <w:rsid w:val="00064495"/>
    <w:rsid w:val="00064D96"/>
    <w:rsid w:val="000651B3"/>
    <w:rsid w:val="000657FE"/>
    <w:rsid w:val="00065849"/>
    <w:rsid w:val="00067577"/>
    <w:rsid w:val="0007114C"/>
    <w:rsid w:val="00071871"/>
    <w:rsid w:val="00071B03"/>
    <w:rsid w:val="00072DC4"/>
    <w:rsid w:val="000738CE"/>
    <w:rsid w:val="00073E00"/>
    <w:rsid w:val="00074243"/>
    <w:rsid w:val="000747EE"/>
    <w:rsid w:val="00074885"/>
    <w:rsid w:val="00074C1F"/>
    <w:rsid w:val="00074CE8"/>
    <w:rsid w:val="00074D26"/>
    <w:rsid w:val="000762BB"/>
    <w:rsid w:val="000802DA"/>
    <w:rsid w:val="00080332"/>
    <w:rsid w:val="00081209"/>
    <w:rsid w:val="00081E0E"/>
    <w:rsid w:val="000827D2"/>
    <w:rsid w:val="000838EA"/>
    <w:rsid w:val="00086894"/>
    <w:rsid w:val="00090258"/>
    <w:rsid w:val="000903AC"/>
    <w:rsid w:val="00090462"/>
    <w:rsid w:val="000910D7"/>
    <w:rsid w:val="000916EE"/>
    <w:rsid w:val="00091810"/>
    <w:rsid w:val="00092817"/>
    <w:rsid w:val="000929B3"/>
    <w:rsid w:val="00092DE9"/>
    <w:rsid w:val="00092FF3"/>
    <w:rsid w:val="00093236"/>
    <w:rsid w:val="00093561"/>
    <w:rsid w:val="000942E3"/>
    <w:rsid w:val="00094BA0"/>
    <w:rsid w:val="00095C96"/>
    <w:rsid w:val="00095CF8"/>
    <w:rsid w:val="00096BD6"/>
    <w:rsid w:val="00096C6E"/>
    <w:rsid w:val="00097658"/>
    <w:rsid w:val="00097C84"/>
    <w:rsid w:val="000A03B1"/>
    <w:rsid w:val="000A0452"/>
    <w:rsid w:val="000A2418"/>
    <w:rsid w:val="000A2ACE"/>
    <w:rsid w:val="000A4017"/>
    <w:rsid w:val="000A5A11"/>
    <w:rsid w:val="000A677B"/>
    <w:rsid w:val="000A6A54"/>
    <w:rsid w:val="000A6AC1"/>
    <w:rsid w:val="000A76A6"/>
    <w:rsid w:val="000B1252"/>
    <w:rsid w:val="000B21F4"/>
    <w:rsid w:val="000B293F"/>
    <w:rsid w:val="000B3443"/>
    <w:rsid w:val="000B435C"/>
    <w:rsid w:val="000B6A5B"/>
    <w:rsid w:val="000B70AC"/>
    <w:rsid w:val="000C115F"/>
    <w:rsid w:val="000C2657"/>
    <w:rsid w:val="000C3145"/>
    <w:rsid w:val="000C54FB"/>
    <w:rsid w:val="000C5919"/>
    <w:rsid w:val="000C601B"/>
    <w:rsid w:val="000C6F51"/>
    <w:rsid w:val="000C75A7"/>
    <w:rsid w:val="000D0008"/>
    <w:rsid w:val="000D4D0C"/>
    <w:rsid w:val="000D53C2"/>
    <w:rsid w:val="000D6F11"/>
    <w:rsid w:val="000D7CC8"/>
    <w:rsid w:val="000D7F2D"/>
    <w:rsid w:val="000E0FC1"/>
    <w:rsid w:val="000E1440"/>
    <w:rsid w:val="000E2B83"/>
    <w:rsid w:val="000E3704"/>
    <w:rsid w:val="000E3946"/>
    <w:rsid w:val="000E7C9C"/>
    <w:rsid w:val="000E7EF7"/>
    <w:rsid w:val="000F106A"/>
    <w:rsid w:val="000F3002"/>
    <w:rsid w:val="000F4912"/>
    <w:rsid w:val="000F5903"/>
    <w:rsid w:val="000F5DF4"/>
    <w:rsid w:val="000F62B8"/>
    <w:rsid w:val="000F6475"/>
    <w:rsid w:val="00100951"/>
    <w:rsid w:val="0010314E"/>
    <w:rsid w:val="001033F4"/>
    <w:rsid w:val="00103563"/>
    <w:rsid w:val="00103C13"/>
    <w:rsid w:val="00104D33"/>
    <w:rsid w:val="00104EBE"/>
    <w:rsid w:val="001059ED"/>
    <w:rsid w:val="00110D60"/>
    <w:rsid w:val="00111634"/>
    <w:rsid w:val="00111D08"/>
    <w:rsid w:val="00112A42"/>
    <w:rsid w:val="00112A6E"/>
    <w:rsid w:val="00112E8D"/>
    <w:rsid w:val="001141B8"/>
    <w:rsid w:val="00117F70"/>
    <w:rsid w:val="00121D88"/>
    <w:rsid w:val="00122D58"/>
    <w:rsid w:val="001234E7"/>
    <w:rsid w:val="0012373F"/>
    <w:rsid w:val="00123D53"/>
    <w:rsid w:val="00125D32"/>
    <w:rsid w:val="001263D9"/>
    <w:rsid w:val="00126DAA"/>
    <w:rsid w:val="0012747F"/>
    <w:rsid w:val="0012792F"/>
    <w:rsid w:val="00132403"/>
    <w:rsid w:val="00132BC8"/>
    <w:rsid w:val="00132EAB"/>
    <w:rsid w:val="0013464D"/>
    <w:rsid w:val="00135994"/>
    <w:rsid w:val="00136E4C"/>
    <w:rsid w:val="001375F9"/>
    <w:rsid w:val="00140FF0"/>
    <w:rsid w:val="0014124B"/>
    <w:rsid w:val="001412EA"/>
    <w:rsid w:val="001417EF"/>
    <w:rsid w:val="001426B6"/>
    <w:rsid w:val="00145B7E"/>
    <w:rsid w:val="00145CA8"/>
    <w:rsid w:val="001462E8"/>
    <w:rsid w:val="001465AC"/>
    <w:rsid w:val="00147958"/>
    <w:rsid w:val="001507D6"/>
    <w:rsid w:val="00152110"/>
    <w:rsid w:val="00152E90"/>
    <w:rsid w:val="00154EE3"/>
    <w:rsid w:val="001553D7"/>
    <w:rsid w:val="00155F81"/>
    <w:rsid w:val="00156AC9"/>
    <w:rsid w:val="00156C74"/>
    <w:rsid w:val="00157777"/>
    <w:rsid w:val="001607EF"/>
    <w:rsid w:val="00160920"/>
    <w:rsid w:val="001619B4"/>
    <w:rsid w:val="00161DD6"/>
    <w:rsid w:val="00164CDB"/>
    <w:rsid w:val="00165431"/>
    <w:rsid w:val="00167792"/>
    <w:rsid w:val="001703EE"/>
    <w:rsid w:val="00172154"/>
    <w:rsid w:val="0017305F"/>
    <w:rsid w:val="001732BD"/>
    <w:rsid w:val="00175A19"/>
    <w:rsid w:val="001769B8"/>
    <w:rsid w:val="00177135"/>
    <w:rsid w:val="00181990"/>
    <w:rsid w:val="00181DA4"/>
    <w:rsid w:val="001821F9"/>
    <w:rsid w:val="00182E57"/>
    <w:rsid w:val="001830B3"/>
    <w:rsid w:val="001833FA"/>
    <w:rsid w:val="00183558"/>
    <w:rsid w:val="00184815"/>
    <w:rsid w:val="00185118"/>
    <w:rsid w:val="00185674"/>
    <w:rsid w:val="00185C9F"/>
    <w:rsid w:val="00185E44"/>
    <w:rsid w:val="00186F3A"/>
    <w:rsid w:val="001900F3"/>
    <w:rsid w:val="00190497"/>
    <w:rsid w:val="001906C8"/>
    <w:rsid w:val="00190904"/>
    <w:rsid w:val="00190BDC"/>
    <w:rsid w:val="001912A6"/>
    <w:rsid w:val="00193038"/>
    <w:rsid w:val="0019559F"/>
    <w:rsid w:val="00195CC3"/>
    <w:rsid w:val="0019709D"/>
    <w:rsid w:val="001A04B6"/>
    <w:rsid w:val="001A0DBD"/>
    <w:rsid w:val="001A13F4"/>
    <w:rsid w:val="001A5593"/>
    <w:rsid w:val="001A5BBF"/>
    <w:rsid w:val="001A72A8"/>
    <w:rsid w:val="001A7C97"/>
    <w:rsid w:val="001B1469"/>
    <w:rsid w:val="001B18D6"/>
    <w:rsid w:val="001B2B12"/>
    <w:rsid w:val="001B2F2D"/>
    <w:rsid w:val="001B460F"/>
    <w:rsid w:val="001B5195"/>
    <w:rsid w:val="001B5F06"/>
    <w:rsid w:val="001B7202"/>
    <w:rsid w:val="001B7C64"/>
    <w:rsid w:val="001C0C19"/>
    <w:rsid w:val="001C357B"/>
    <w:rsid w:val="001C4F2A"/>
    <w:rsid w:val="001C6015"/>
    <w:rsid w:val="001D1492"/>
    <w:rsid w:val="001D194C"/>
    <w:rsid w:val="001D1B00"/>
    <w:rsid w:val="001D23B8"/>
    <w:rsid w:val="001D2AE7"/>
    <w:rsid w:val="001D2B06"/>
    <w:rsid w:val="001D32E0"/>
    <w:rsid w:val="001D36F1"/>
    <w:rsid w:val="001D5237"/>
    <w:rsid w:val="001D6696"/>
    <w:rsid w:val="001D6898"/>
    <w:rsid w:val="001D6A9F"/>
    <w:rsid w:val="001D7B3F"/>
    <w:rsid w:val="001D7C70"/>
    <w:rsid w:val="001D7F47"/>
    <w:rsid w:val="001E058A"/>
    <w:rsid w:val="001E0ACC"/>
    <w:rsid w:val="001E11D7"/>
    <w:rsid w:val="001E23FD"/>
    <w:rsid w:val="001E376B"/>
    <w:rsid w:val="001E3AF7"/>
    <w:rsid w:val="001E4F05"/>
    <w:rsid w:val="001E5B06"/>
    <w:rsid w:val="001E60E3"/>
    <w:rsid w:val="001F028B"/>
    <w:rsid w:val="001F04AE"/>
    <w:rsid w:val="001F0D5F"/>
    <w:rsid w:val="001F0F32"/>
    <w:rsid w:val="001F2A4F"/>
    <w:rsid w:val="001F47DC"/>
    <w:rsid w:val="001F487F"/>
    <w:rsid w:val="001F55FE"/>
    <w:rsid w:val="001F5AD7"/>
    <w:rsid w:val="001F6545"/>
    <w:rsid w:val="001F7362"/>
    <w:rsid w:val="0020020D"/>
    <w:rsid w:val="002007CB"/>
    <w:rsid w:val="00201709"/>
    <w:rsid w:val="002021D0"/>
    <w:rsid w:val="002027B1"/>
    <w:rsid w:val="002029E2"/>
    <w:rsid w:val="00204BB7"/>
    <w:rsid w:val="00205DBE"/>
    <w:rsid w:val="002064E1"/>
    <w:rsid w:val="0020721A"/>
    <w:rsid w:val="002130F5"/>
    <w:rsid w:val="002144FA"/>
    <w:rsid w:val="002156FE"/>
    <w:rsid w:val="00217291"/>
    <w:rsid w:val="002175C9"/>
    <w:rsid w:val="00220D50"/>
    <w:rsid w:val="0022146D"/>
    <w:rsid w:val="002216B5"/>
    <w:rsid w:val="002230CA"/>
    <w:rsid w:val="00223726"/>
    <w:rsid w:val="00223D2D"/>
    <w:rsid w:val="002240F9"/>
    <w:rsid w:val="00224C92"/>
    <w:rsid w:val="002259BB"/>
    <w:rsid w:val="00225A94"/>
    <w:rsid w:val="00230487"/>
    <w:rsid w:val="0023301D"/>
    <w:rsid w:val="00233D8B"/>
    <w:rsid w:val="00234F91"/>
    <w:rsid w:val="00235176"/>
    <w:rsid w:val="0023631C"/>
    <w:rsid w:val="00236C29"/>
    <w:rsid w:val="00236E08"/>
    <w:rsid w:val="0024096C"/>
    <w:rsid w:val="00241CD1"/>
    <w:rsid w:val="002423AD"/>
    <w:rsid w:val="00243E4F"/>
    <w:rsid w:val="002447B6"/>
    <w:rsid w:val="002455E1"/>
    <w:rsid w:val="00245962"/>
    <w:rsid w:val="00245C2C"/>
    <w:rsid w:val="00245F58"/>
    <w:rsid w:val="00246E6F"/>
    <w:rsid w:val="00246FB2"/>
    <w:rsid w:val="00247483"/>
    <w:rsid w:val="002476CE"/>
    <w:rsid w:val="002502C6"/>
    <w:rsid w:val="00250BBD"/>
    <w:rsid w:val="0025191F"/>
    <w:rsid w:val="00251974"/>
    <w:rsid w:val="00254030"/>
    <w:rsid w:val="002557AD"/>
    <w:rsid w:val="002557DB"/>
    <w:rsid w:val="002561F1"/>
    <w:rsid w:val="00256A05"/>
    <w:rsid w:val="00256CC8"/>
    <w:rsid w:val="00256CCD"/>
    <w:rsid w:val="002574C0"/>
    <w:rsid w:val="00261F52"/>
    <w:rsid w:val="00262593"/>
    <w:rsid w:val="00262975"/>
    <w:rsid w:val="00263EAD"/>
    <w:rsid w:val="00263FB2"/>
    <w:rsid w:val="00264CDB"/>
    <w:rsid w:val="00265A3F"/>
    <w:rsid w:val="00265BF7"/>
    <w:rsid w:val="00265FD7"/>
    <w:rsid w:val="00267C47"/>
    <w:rsid w:val="00270D12"/>
    <w:rsid w:val="00271205"/>
    <w:rsid w:val="002716BC"/>
    <w:rsid w:val="002733D0"/>
    <w:rsid w:val="0027345C"/>
    <w:rsid w:val="00273AAB"/>
    <w:rsid w:val="00273BD7"/>
    <w:rsid w:val="00273CE5"/>
    <w:rsid w:val="00273F7A"/>
    <w:rsid w:val="00274B17"/>
    <w:rsid w:val="00274E94"/>
    <w:rsid w:val="00275227"/>
    <w:rsid w:val="002762B9"/>
    <w:rsid w:val="0028063F"/>
    <w:rsid w:val="00281E8B"/>
    <w:rsid w:val="00283CB7"/>
    <w:rsid w:val="00286090"/>
    <w:rsid w:val="00287244"/>
    <w:rsid w:val="00287A7D"/>
    <w:rsid w:val="00291623"/>
    <w:rsid w:val="0029173C"/>
    <w:rsid w:val="00291CFC"/>
    <w:rsid w:val="00293A53"/>
    <w:rsid w:val="00295C72"/>
    <w:rsid w:val="0029618D"/>
    <w:rsid w:val="002961AA"/>
    <w:rsid w:val="00296430"/>
    <w:rsid w:val="002A03A0"/>
    <w:rsid w:val="002A0B96"/>
    <w:rsid w:val="002A2056"/>
    <w:rsid w:val="002A2390"/>
    <w:rsid w:val="002A3BA0"/>
    <w:rsid w:val="002A3C95"/>
    <w:rsid w:val="002A4C22"/>
    <w:rsid w:val="002A5100"/>
    <w:rsid w:val="002A523A"/>
    <w:rsid w:val="002A67EC"/>
    <w:rsid w:val="002A6879"/>
    <w:rsid w:val="002A6DA8"/>
    <w:rsid w:val="002A7040"/>
    <w:rsid w:val="002A7F02"/>
    <w:rsid w:val="002B0AC4"/>
    <w:rsid w:val="002B220D"/>
    <w:rsid w:val="002B2AB8"/>
    <w:rsid w:val="002B3893"/>
    <w:rsid w:val="002B3FCC"/>
    <w:rsid w:val="002B4296"/>
    <w:rsid w:val="002B42AE"/>
    <w:rsid w:val="002B448E"/>
    <w:rsid w:val="002B56D2"/>
    <w:rsid w:val="002B6279"/>
    <w:rsid w:val="002B7BE9"/>
    <w:rsid w:val="002C0701"/>
    <w:rsid w:val="002C073E"/>
    <w:rsid w:val="002C1379"/>
    <w:rsid w:val="002C162C"/>
    <w:rsid w:val="002C3994"/>
    <w:rsid w:val="002C4256"/>
    <w:rsid w:val="002C4DD7"/>
    <w:rsid w:val="002C51DA"/>
    <w:rsid w:val="002D0E6D"/>
    <w:rsid w:val="002D1C97"/>
    <w:rsid w:val="002D1D22"/>
    <w:rsid w:val="002D226E"/>
    <w:rsid w:val="002D2A2C"/>
    <w:rsid w:val="002D3688"/>
    <w:rsid w:val="002D3B84"/>
    <w:rsid w:val="002D45C6"/>
    <w:rsid w:val="002D4FE9"/>
    <w:rsid w:val="002D7080"/>
    <w:rsid w:val="002E12B1"/>
    <w:rsid w:val="002E1998"/>
    <w:rsid w:val="002E22FB"/>
    <w:rsid w:val="002E3284"/>
    <w:rsid w:val="002E3CBD"/>
    <w:rsid w:val="002E48EE"/>
    <w:rsid w:val="002E538B"/>
    <w:rsid w:val="002E56CA"/>
    <w:rsid w:val="002E57F9"/>
    <w:rsid w:val="002E5C40"/>
    <w:rsid w:val="002E71C5"/>
    <w:rsid w:val="002F1041"/>
    <w:rsid w:val="002F3684"/>
    <w:rsid w:val="002F602A"/>
    <w:rsid w:val="002F6437"/>
    <w:rsid w:val="002F6922"/>
    <w:rsid w:val="00301592"/>
    <w:rsid w:val="00302C93"/>
    <w:rsid w:val="00303228"/>
    <w:rsid w:val="0030426A"/>
    <w:rsid w:val="00304624"/>
    <w:rsid w:val="00304B11"/>
    <w:rsid w:val="00305A0D"/>
    <w:rsid w:val="00305D10"/>
    <w:rsid w:val="003125C1"/>
    <w:rsid w:val="0031298F"/>
    <w:rsid w:val="00313085"/>
    <w:rsid w:val="003142C8"/>
    <w:rsid w:val="003147AE"/>
    <w:rsid w:val="003151A2"/>
    <w:rsid w:val="0031584C"/>
    <w:rsid w:val="00316196"/>
    <w:rsid w:val="003205A9"/>
    <w:rsid w:val="00320CA6"/>
    <w:rsid w:val="003217BA"/>
    <w:rsid w:val="00321970"/>
    <w:rsid w:val="00321F00"/>
    <w:rsid w:val="003226C5"/>
    <w:rsid w:val="00322805"/>
    <w:rsid w:val="00322B64"/>
    <w:rsid w:val="0032319A"/>
    <w:rsid w:val="00323F0B"/>
    <w:rsid w:val="00325129"/>
    <w:rsid w:val="00325C65"/>
    <w:rsid w:val="0032642A"/>
    <w:rsid w:val="0032651F"/>
    <w:rsid w:val="00327A41"/>
    <w:rsid w:val="00327FD4"/>
    <w:rsid w:val="00330328"/>
    <w:rsid w:val="00330480"/>
    <w:rsid w:val="00331029"/>
    <w:rsid w:val="00331254"/>
    <w:rsid w:val="00332E1A"/>
    <w:rsid w:val="00332E68"/>
    <w:rsid w:val="00332E90"/>
    <w:rsid w:val="00333378"/>
    <w:rsid w:val="003336E3"/>
    <w:rsid w:val="00334F47"/>
    <w:rsid w:val="00336126"/>
    <w:rsid w:val="0033644C"/>
    <w:rsid w:val="003377BE"/>
    <w:rsid w:val="00340D03"/>
    <w:rsid w:val="00341478"/>
    <w:rsid w:val="003429E7"/>
    <w:rsid w:val="00343070"/>
    <w:rsid w:val="00343D2D"/>
    <w:rsid w:val="00346D59"/>
    <w:rsid w:val="00346E42"/>
    <w:rsid w:val="00350C3E"/>
    <w:rsid w:val="00351732"/>
    <w:rsid w:val="00352676"/>
    <w:rsid w:val="00353395"/>
    <w:rsid w:val="003537F2"/>
    <w:rsid w:val="00353D0A"/>
    <w:rsid w:val="00353FA8"/>
    <w:rsid w:val="003540D7"/>
    <w:rsid w:val="0035451D"/>
    <w:rsid w:val="00354F84"/>
    <w:rsid w:val="00355594"/>
    <w:rsid w:val="00355752"/>
    <w:rsid w:val="00357251"/>
    <w:rsid w:val="0035775D"/>
    <w:rsid w:val="00360864"/>
    <w:rsid w:val="00360869"/>
    <w:rsid w:val="00360A25"/>
    <w:rsid w:val="00361BBD"/>
    <w:rsid w:val="0036217E"/>
    <w:rsid w:val="00363516"/>
    <w:rsid w:val="00366334"/>
    <w:rsid w:val="0036733B"/>
    <w:rsid w:val="003701FA"/>
    <w:rsid w:val="00370D79"/>
    <w:rsid w:val="003720CD"/>
    <w:rsid w:val="00373523"/>
    <w:rsid w:val="003745E3"/>
    <w:rsid w:val="00374DE7"/>
    <w:rsid w:val="003755FD"/>
    <w:rsid w:val="00376614"/>
    <w:rsid w:val="003801C8"/>
    <w:rsid w:val="003808E2"/>
    <w:rsid w:val="003812EC"/>
    <w:rsid w:val="003814B7"/>
    <w:rsid w:val="003817EB"/>
    <w:rsid w:val="003821BB"/>
    <w:rsid w:val="0038264D"/>
    <w:rsid w:val="00382998"/>
    <w:rsid w:val="00384473"/>
    <w:rsid w:val="00385241"/>
    <w:rsid w:val="00385C07"/>
    <w:rsid w:val="00386A22"/>
    <w:rsid w:val="00386D41"/>
    <w:rsid w:val="00390183"/>
    <w:rsid w:val="00390449"/>
    <w:rsid w:val="00390F6A"/>
    <w:rsid w:val="0039102D"/>
    <w:rsid w:val="0039175D"/>
    <w:rsid w:val="0039298C"/>
    <w:rsid w:val="0039391F"/>
    <w:rsid w:val="00394959"/>
    <w:rsid w:val="0039540A"/>
    <w:rsid w:val="00395744"/>
    <w:rsid w:val="0039657E"/>
    <w:rsid w:val="00396919"/>
    <w:rsid w:val="00397899"/>
    <w:rsid w:val="00397B85"/>
    <w:rsid w:val="003A0850"/>
    <w:rsid w:val="003A1710"/>
    <w:rsid w:val="003A1B49"/>
    <w:rsid w:val="003A2417"/>
    <w:rsid w:val="003A280D"/>
    <w:rsid w:val="003A2C5F"/>
    <w:rsid w:val="003A3233"/>
    <w:rsid w:val="003A39C0"/>
    <w:rsid w:val="003A3DDA"/>
    <w:rsid w:val="003A4C36"/>
    <w:rsid w:val="003A7ECE"/>
    <w:rsid w:val="003A7F45"/>
    <w:rsid w:val="003B2368"/>
    <w:rsid w:val="003B28F5"/>
    <w:rsid w:val="003B2901"/>
    <w:rsid w:val="003B47EC"/>
    <w:rsid w:val="003B48D4"/>
    <w:rsid w:val="003B54F5"/>
    <w:rsid w:val="003B6D85"/>
    <w:rsid w:val="003B7570"/>
    <w:rsid w:val="003C1250"/>
    <w:rsid w:val="003C2A7E"/>
    <w:rsid w:val="003C36B8"/>
    <w:rsid w:val="003C3BA9"/>
    <w:rsid w:val="003C420A"/>
    <w:rsid w:val="003C55E4"/>
    <w:rsid w:val="003C6D31"/>
    <w:rsid w:val="003D1CEA"/>
    <w:rsid w:val="003D3503"/>
    <w:rsid w:val="003D364D"/>
    <w:rsid w:val="003D3857"/>
    <w:rsid w:val="003D4B75"/>
    <w:rsid w:val="003D5028"/>
    <w:rsid w:val="003D617F"/>
    <w:rsid w:val="003D63B5"/>
    <w:rsid w:val="003D68A9"/>
    <w:rsid w:val="003E0AAB"/>
    <w:rsid w:val="003E20DF"/>
    <w:rsid w:val="003E2109"/>
    <w:rsid w:val="003E62C9"/>
    <w:rsid w:val="003E6DFB"/>
    <w:rsid w:val="003F0071"/>
    <w:rsid w:val="003F25E9"/>
    <w:rsid w:val="003F2FF8"/>
    <w:rsid w:val="003F3026"/>
    <w:rsid w:val="003F3A8C"/>
    <w:rsid w:val="003F3CAD"/>
    <w:rsid w:val="003F4174"/>
    <w:rsid w:val="003F4416"/>
    <w:rsid w:val="003F5478"/>
    <w:rsid w:val="003F6F42"/>
    <w:rsid w:val="003F71D2"/>
    <w:rsid w:val="00400EAB"/>
    <w:rsid w:val="00400ED8"/>
    <w:rsid w:val="00401F24"/>
    <w:rsid w:val="00403502"/>
    <w:rsid w:val="00405023"/>
    <w:rsid w:val="00406603"/>
    <w:rsid w:val="0040675D"/>
    <w:rsid w:val="004072C6"/>
    <w:rsid w:val="004103E0"/>
    <w:rsid w:val="004105D5"/>
    <w:rsid w:val="00411E3C"/>
    <w:rsid w:val="00412D60"/>
    <w:rsid w:val="004136C1"/>
    <w:rsid w:val="00413D48"/>
    <w:rsid w:val="004145DB"/>
    <w:rsid w:val="004159C1"/>
    <w:rsid w:val="00416337"/>
    <w:rsid w:val="004163BC"/>
    <w:rsid w:val="004166A7"/>
    <w:rsid w:val="004179BB"/>
    <w:rsid w:val="00417D0D"/>
    <w:rsid w:val="00420DA9"/>
    <w:rsid w:val="0042158F"/>
    <w:rsid w:val="00423309"/>
    <w:rsid w:val="00423556"/>
    <w:rsid w:val="004301F6"/>
    <w:rsid w:val="0043065B"/>
    <w:rsid w:val="004306C7"/>
    <w:rsid w:val="00431338"/>
    <w:rsid w:val="0043184F"/>
    <w:rsid w:val="00431A76"/>
    <w:rsid w:val="00432E25"/>
    <w:rsid w:val="004342ED"/>
    <w:rsid w:val="00436563"/>
    <w:rsid w:val="00436CD9"/>
    <w:rsid w:val="004370B8"/>
    <w:rsid w:val="004376F9"/>
    <w:rsid w:val="0044023F"/>
    <w:rsid w:val="00441432"/>
    <w:rsid w:val="00441AF5"/>
    <w:rsid w:val="00441BF7"/>
    <w:rsid w:val="00441C4E"/>
    <w:rsid w:val="004428FD"/>
    <w:rsid w:val="004431D4"/>
    <w:rsid w:val="004440F6"/>
    <w:rsid w:val="004445FA"/>
    <w:rsid w:val="004455FC"/>
    <w:rsid w:val="00445772"/>
    <w:rsid w:val="004502C0"/>
    <w:rsid w:val="00450756"/>
    <w:rsid w:val="004509CB"/>
    <w:rsid w:val="00450FFC"/>
    <w:rsid w:val="00451F44"/>
    <w:rsid w:val="00453119"/>
    <w:rsid w:val="004532FA"/>
    <w:rsid w:val="00453335"/>
    <w:rsid w:val="00454329"/>
    <w:rsid w:val="004552A4"/>
    <w:rsid w:val="00455778"/>
    <w:rsid w:val="00455D63"/>
    <w:rsid w:val="00456CB3"/>
    <w:rsid w:val="004619B7"/>
    <w:rsid w:val="00461A3B"/>
    <w:rsid w:val="00461E53"/>
    <w:rsid w:val="00462FC4"/>
    <w:rsid w:val="004637D8"/>
    <w:rsid w:val="00463D19"/>
    <w:rsid w:val="00467076"/>
    <w:rsid w:val="00467D55"/>
    <w:rsid w:val="00470385"/>
    <w:rsid w:val="00470ADC"/>
    <w:rsid w:val="00471696"/>
    <w:rsid w:val="00472459"/>
    <w:rsid w:val="00472C8A"/>
    <w:rsid w:val="00472F13"/>
    <w:rsid w:val="00474A97"/>
    <w:rsid w:val="00474ECF"/>
    <w:rsid w:val="00475C84"/>
    <w:rsid w:val="00475D73"/>
    <w:rsid w:val="004764D9"/>
    <w:rsid w:val="00476774"/>
    <w:rsid w:val="00480082"/>
    <w:rsid w:val="004804B3"/>
    <w:rsid w:val="00480FF9"/>
    <w:rsid w:val="00481E75"/>
    <w:rsid w:val="00483EFD"/>
    <w:rsid w:val="004844C4"/>
    <w:rsid w:val="00484F09"/>
    <w:rsid w:val="004864B7"/>
    <w:rsid w:val="0048753F"/>
    <w:rsid w:val="004877B9"/>
    <w:rsid w:val="00487806"/>
    <w:rsid w:val="00490314"/>
    <w:rsid w:val="00491045"/>
    <w:rsid w:val="0049196D"/>
    <w:rsid w:val="0049382E"/>
    <w:rsid w:val="004938B9"/>
    <w:rsid w:val="00493B7E"/>
    <w:rsid w:val="00494AF3"/>
    <w:rsid w:val="00495FBA"/>
    <w:rsid w:val="00496E5A"/>
    <w:rsid w:val="004A1DCE"/>
    <w:rsid w:val="004A330D"/>
    <w:rsid w:val="004A3822"/>
    <w:rsid w:val="004A40DE"/>
    <w:rsid w:val="004A6B51"/>
    <w:rsid w:val="004A6C33"/>
    <w:rsid w:val="004A6FB5"/>
    <w:rsid w:val="004A70D2"/>
    <w:rsid w:val="004B0819"/>
    <w:rsid w:val="004B15F7"/>
    <w:rsid w:val="004B2526"/>
    <w:rsid w:val="004B4BD0"/>
    <w:rsid w:val="004B4F11"/>
    <w:rsid w:val="004B55A3"/>
    <w:rsid w:val="004B58ED"/>
    <w:rsid w:val="004B5988"/>
    <w:rsid w:val="004B5C9E"/>
    <w:rsid w:val="004B6DC1"/>
    <w:rsid w:val="004B7F37"/>
    <w:rsid w:val="004C013B"/>
    <w:rsid w:val="004C1D83"/>
    <w:rsid w:val="004C282F"/>
    <w:rsid w:val="004C55A8"/>
    <w:rsid w:val="004C6D5D"/>
    <w:rsid w:val="004C6E24"/>
    <w:rsid w:val="004D01EA"/>
    <w:rsid w:val="004D08BA"/>
    <w:rsid w:val="004D2F8B"/>
    <w:rsid w:val="004D3718"/>
    <w:rsid w:val="004D46EF"/>
    <w:rsid w:val="004D4CF8"/>
    <w:rsid w:val="004E1B8B"/>
    <w:rsid w:val="004E22FA"/>
    <w:rsid w:val="004E2623"/>
    <w:rsid w:val="004E2F37"/>
    <w:rsid w:val="004E31A9"/>
    <w:rsid w:val="004E4622"/>
    <w:rsid w:val="004E509A"/>
    <w:rsid w:val="004E6DE6"/>
    <w:rsid w:val="004E773F"/>
    <w:rsid w:val="004E7CB1"/>
    <w:rsid w:val="004F01D5"/>
    <w:rsid w:val="004F079A"/>
    <w:rsid w:val="004F0FE2"/>
    <w:rsid w:val="004F1332"/>
    <w:rsid w:val="004F2D81"/>
    <w:rsid w:val="004F30DE"/>
    <w:rsid w:val="004F38DC"/>
    <w:rsid w:val="004F41AD"/>
    <w:rsid w:val="004F440C"/>
    <w:rsid w:val="004F4940"/>
    <w:rsid w:val="004F73B8"/>
    <w:rsid w:val="004F7BDA"/>
    <w:rsid w:val="00500089"/>
    <w:rsid w:val="00500215"/>
    <w:rsid w:val="00501A92"/>
    <w:rsid w:val="00502872"/>
    <w:rsid w:val="00503A50"/>
    <w:rsid w:val="00505C03"/>
    <w:rsid w:val="005066D9"/>
    <w:rsid w:val="005102E5"/>
    <w:rsid w:val="00510B92"/>
    <w:rsid w:val="00511DF0"/>
    <w:rsid w:val="00512967"/>
    <w:rsid w:val="00512B14"/>
    <w:rsid w:val="00512F77"/>
    <w:rsid w:val="00513C70"/>
    <w:rsid w:val="00513CB4"/>
    <w:rsid w:val="00515070"/>
    <w:rsid w:val="00515609"/>
    <w:rsid w:val="00515666"/>
    <w:rsid w:val="00516539"/>
    <w:rsid w:val="005167EC"/>
    <w:rsid w:val="00516BA4"/>
    <w:rsid w:val="00517859"/>
    <w:rsid w:val="0052049A"/>
    <w:rsid w:val="00522B45"/>
    <w:rsid w:val="005233D3"/>
    <w:rsid w:val="005233ED"/>
    <w:rsid w:val="00523829"/>
    <w:rsid w:val="0052405E"/>
    <w:rsid w:val="00524D9F"/>
    <w:rsid w:val="00525366"/>
    <w:rsid w:val="0052756B"/>
    <w:rsid w:val="0052783A"/>
    <w:rsid w:val="00530E7F"/>
    <w:rsid w:val="005312FA"/>
    <w:rsid w:val="005313C7"/>
    <w:rsid w:val="005316CE"/>
    <w:rsid w:val="00532F20"/>
    <w:rsid w:val="00533B60"/>
    <w:rsid w:val="00533F1F"/>
    <w:rsid w:val="00535B24"/>
    <w:rsid w:val="005407CA"/>
    <w:rsid w:val="005415C3"/>
    <w:rsid w:val="00542389"/>
    <w:rsid w:val="00542625"/>
    <w:rsid w:val="00543F26"/>
    <w:rsid w:val="005444FF"/>
    <w:rsid w:val="005465CF"/>
    <w:rsid w:val="00547F86"/>
    <w:rsid w:val="0055094F"/>
    <w:rsid w:val="00551566"/>
    <w:rsid w:val="00552F66"/>
    <w:rsid w:val="005534A2"/>
    <w:rsid w:val="005536BC"/>
    <w:rsid w:val="00553C6E"/>
    <w:rsid w:val="0055616D"/>
    <w:rsid w:val="0055649A"/>
    <w:rsid w:val="00556856"/>
    <w:rsid w:val="00557193"/>
    <w:rsid w:val="0056071F"/>
    <w:rsid w:val="005620D3"/>
    <w:rsid w:val="005623F5"/>
    <w:rsid w:val="005627C6"/>
    <w:rsid w:val="00563467"/>
    <w:rsid w:val="00563488"/>
    <w:rsid w:val="00563C74"/>
    <w:rsid w:val="0056415E"/>
    <w:rsid w:val="00566D9D"/>
    <w:rsid w:val="005676CA"/>
    <w:rsid w:val="00567E73"/>
    <w:rsid w:val="00570965"/>
    <w:rsid w:val="00571E24"/>
    <w:rsid w:val="0057228B"/>
    <w:rsid w:val="0057304E"/>
    <w:rsid w:val="00573212"/>
    <w:rsid w:val="00574E40"/>
    <w:rsid w:val="005753AF"/>
    <w:rsid w:val="00575C80"/>
    <w:rsid w:val="005762A0"/>
    <w:rsid w:val="005762C6"/>
    <w:rsid w:val="00576410"/>
    <w:rsid w:val="00576950"/>
    <w:rsid w:val="00580B79"/>
    <w:rsid w:val="00581887"/>
    <w:rsid w:val="00582AAC"/>
    <w:rsid w:val="00583231"/>
    <w:rsid w:val="005835FC"/>
    <w:rsid w:val="00583983"/>
    <w:rsid w:val="0058417E"/>
    <w:rsid w:val="0058493A"/>
    <w:rsid w:val="005861A6"/>
    <w:rsid w:val="005864C3"/>
    <w:rsid w:val="00586AA1"/>
    <w:rsid w:val="005900D4"/>
    <w:rsid w:val="0059039F"/>
    <w:rsid w:val="005922BE"/>
    <w:rsid w:val="005924CA"/>
    <w:rsid w:val="00592893"/>
    <w:rsid w:val="005929E3"/>
    <w:rsid w:val="00594552"/>
    <w:rsid w:val="0059647F"/>
    <w:rsid w:val="00596A86"/>
    <w:rsid w:val="00596F73"/>
    <w:rsid w:val="00597346"/>
    <w:rsid w:val="00597816"/>
    <w:rsid w:val="005A0051"/>
    <w:rsid w:val="005A0E33"/>
    <w:rsid w:val="005A16FB"/>
    <w:rsid w:val="005A3AEE"/>
    <w:rsid w:val="005A457B"/>
    <w:rsid w:val="005A4765"/>
    <w:rsid w:val="005A4CCB"/>
    <w:rsid w:val="005A4CF0"/>
    <w:rsid w:val="005A4E2E"/>
    <w:rsid w:val="005A4F29"/>
    <w:rsid w:val="005A6716"/>
    <w:rsid w:val="005B09BC"/>
    <w:rsid w:val="005B1837"/>
    <w:rsid w:val="005B1B14"/>
    <w:rsid w:val="005B2222"/>
    <w:rsid w:val="005B2DAD"/>
    <w:rsid w:val="005B5B8D"/>
    <w:rsid w:val="005B75F7"/>
    <w:rsid w:val="005B7D67"/>
    <w:rsid w:val="005C0545"/>
    <w:rsid w:val="005C0A45"/>
    <w:rsid w:val="005C1D9C"/>
    <w:rsid w:val="005C31FC"/>
    <w:rsid w:val="005C4BDA"/>
    <w:rsid w:val="005C6C70"/>
    <w:rsid w:val="005C7D23"/>
    <w:rsid w:val="005D01B5"/>
    <w:rsid w:val="005D078C"/>
    <w:rsid w:val="005D08AF"/>
    <w:rsid w:val="005D09FC"/>
    <w:rsid w:val="005D3762"/>
    <w:rsid w:val="005D3A53"/>
    <w:rsid w:val="005D481E"/>
    <w:rsid w:val="005D4F34"/>
    <w:rsid w:val="005D6D4C"/>
    <w:rsid w:val="005D7541"/>
    <w:rsid w:val="005E5071"/>
    <w:rsid w:val="005E64C5"/>
    <w:rsid w:val="005F0569"/>
    <w:rsid w:val="005F29CB"/>
    <w:rsid w:val="005F4A19"/>
    <w:rsid w:val="005F5B88"/>
    <w:rsid w:val="005F68DA"/>
    <w:rsid w:val="00600769"/>
    <w:rsid w:val="006042B3"/>
    <w:rsid w:val="0060444F"/>
    <w:rsid w:val="0060547B"/>
    <w:rsid w:val="006059C8"/>
    <w:rsid w:val="006060BE"/>
    <w:rsid w:val="00606606"/>
    <w:rsid w:val="006072B0"/>
    <w:rsid w:val="00607B9B"/>
    <w:rsid w:val="006100EA"/>
    <w:rsid w:val="00610298"/>
    <w:rsid w:val="00610521"/>
    <w:rsid w:val="00610A82"/>
    <w:rsid w:val="00610C25"/>
    <w:rsid w:val="006134FA"/>
    <w:rsid w:val="00613D8D"/>
    <w:rsid w:val="00614153"/>
    <w:rsid w:val="00614402"/>
    <w:rsid w:val="00616636"/>
    <w:rsid w:val="006200A7"/>
    <w:rsid w:val="00620E03"/>
    <w:rsid w:val="0062177D"/>
    <w:rsid w:val="00622625"/>
    <w:rsid w:val="00624183"/>
    <w:rsid w:val="0062424F"/>
    <w:rsid w:val="00625CA4"/>
    <w:rsid w:val="00625F04"/>
    <w:rsid w:val="00627B80"/>
    <w:rsid w:val="006308DE"/>
    <w:rsid w:val="00631A9A"/>
    <w:rsid w:val="00631FAE"/>
    <w:rsid w:val="00633062"/>
    <w:rsid w:val="00633803"/>
    <w:rsid w:val="006340FA"/>
    <w:rsid w:val="00634563"/>
    <w:rsid w:val="00637139"/>
    <w:rsid w:val="00640595"/>
    <w:rsid w:val="006406EA"/>
    <w:rsid w:val="0064085C"/>
    <w:rsid w:val="00640B9E"/>
    <w:rsid w:val="00640D14"/>
    <w:rsid w:val="006445E4"/>
    <w:rsid w:val="00644869"/>
    <w:rsid w:val="00645530"/>
    <w:rsid w:val="00645BFC"/>
    <w:rsid w:val="00646BA1"/>
    <w:rsid w:val="00647FCF"/>
    <w:rsid w:val="00650F38"/>
    <w:rsid w:val="00652682"/>
    <w:rsid w:val="00653A8D"/>
    <w:rsid w:val="006541C4"/>
    <w:rsid w:val="00654362"/>
    <w:rsid w:val="00655234"/>
    <w:rsid w:val="00655A8B"/>
    <w:rsid w:val="00655B3C"/>
    <w:rsid w:val="00657100"/>
    <w:rsid w:val="006572DF"/>
    <w:rsid w:val="00657318"/>
    <w:rsid w:val="006616C4"/>
    <w:rsid w:val="00661BD0"/>
    <w:rsid w:val="00662054"/>
    <w:rsid w:val="00662487"/>
    <w:rsid w:val="00664FD7"/>
    <w:rsid w:val="0066530F"/>
    <w:rsid w:val="0066710C"/>
    <w:rsid w:val="00670855"/>
    <w:rsid w:val="0067099F"/>
    <w:rsid w:val="00670DAC"/>
    <w:rsid w:val="00671EF3"/>
    <w:rsid w:val="00672564"/>
    <w:rsid w:val="0067293A"/>
    <w:rsid w:val="00672CAB"/>
    <w:rsid w:val="00673068"/>
    <w:rsid w:val="0067352B"/>
    <w:rsid w:val="00673CBA"/>
    <w:rsid w:val="006746FD"/>
    <w:rsid w:val="006755AA"/>
    <w:rsid w:val="00675A5A"/>
    <w:rsid w:val="00676AFD"/>
    <w:rsid w:val="006773A7"/>
    <w:rsid w:val="006806C9"/>
    <w:rsid w:val="0068085D"/>
    <w:rsid w:val="00681A7E"/>
    <w:rsid w:val="00681F01"/>
    <w:rsid w:val="00682152"/>
    <w:rsid w:val="006832D0"/>
    <w:rsid w:val="00685153"/>
    <w:rsid w:val="00685164"/>
    <w:rsid w:val="00685386"/>
    <w:rsid w:val="00685D35"/>
    <w:rsid w:val="0068618C"/>
    <w:rsid w:val="00686853"/>
    <w:rsid w:val="00691F44"/>
    <w:rsid w:val="006923A8"/>
    <w:rsid w:val="0069242D"/>
    <w:rsid w:val="00693443"/>
    <w:rsid w:val="006936AD"/>
    <w:rsid w:val="00693EB0"/>
    <w:rsid w:val="00693F2F"/>
    <w:rsid w:val="00694BED"/>
    <w:rsid w:val="00694CD8"/>
    <w:rsid w:val="006A1321"/>
    <w:rsid w:val="006A2FB0"/>
    <w:rsid w:val="006A3AA7"/>
    <w:rsid w:val="006A3D52"/>
    <w:rsid w:val="006A4941"/>
    <w:rsid w:val="006A6F50"/>
    <w:rsid w:val="006A75F1"/>
    <w:rsid w:val="006A7D69"/>
    <w:rsid w:val="006A7EC7"/>
    <w:rsid w:val="006B1C86"/>
    <w:rsid w:val="006B2487"/>
    <w:rsid w:val="006B26DB"/>
    <w:rsid w:val="006B2CFE"/>
    <w:rsid w:val="006B4792"/>
    <w:rsid w:val="006B6E77"/>
    <w:rsid w:val="006B71B6"/>
    <w:rsid w:val="006B74A2"/>
    <w:rsid w:val="006C083C"/>
    <w:rsid w:val="006C258B"/>
    <w:rsid w:val="006C2D3E"/>
    <w:rsid w:val="006C45D6"/>
    <w:rsid w:val="006C4986"/>
    <w:rsid w:val="006C4C00"/>
    <w:rsid w:val="006C5BBF"/>
    <w:rsid w:val="006C5F0C"/>
    <w:rsid w:val="006D0A57"/>
    <w:rsid w:val="006D1672"/>
    <w:rsid w:val="006D22A3"/>
    <w:rsid w:val="006D2C5B"/>
    <w:rsid w:val="006D3115"/>
    <w:rsid w:val="006D4424"/>
    <w:rsid w:val="006D4843"/>
    <w:rsid w:val="006D6618"/>
    <w:rsid w:val="006E148C"/>
    <w:rsid w:val="006E15AB"/>
    <w:rsid w:val="006E18C1"/>
    <w:rsid w:val="006E1A22"/>
    <w:rsid w:val="006E1DE0"/>
    <w:rsid w:val="006E23E6"/>
    <w:rsid w:val="006E3878"/>
    <w:rsid w:val="006E38A9"/>
    <w:rsid w:val="006E3F40"/>
    <w:rsid w:val="006E70E5"/>
    <w:rsid w:val="006F02FA"/>
    <w:rsid w:val="006F045A"/>
    <w:rsid w:val="006F1F31"/>
    <w:rsid w:val="006F20CE"/>
    <w:rsid w:val="006F276D"/>
    <w:rsid w:val="006F4C26"/>
    <w:rsid w:val="006F5CDF"/>
    <w:rsid w:val="007004F1"/>
    <w:rsid w:val="007006DC"/>
    <w:rsid w:val="00701350"/>
    <w:rsid w:val="00701E53"/>
    <w:rsid w:val="0070231F"/>
    <w:rsid w:val="00702E58"/>
    <w:rsid w:val="00702EE1"/>
    <w:rsid w:val="00703118"/>
    <w:rsid w:val="007038B8"/>
    <w:rsid w:val="0070407B"/>
    <w:rsid w:val="00706E14"/>
    <w:rsid w:val="00711E13"/>
    <w:rsid w:val="007132E1"/>
    <w:rsid w:val="007153B8"/>
    <w:rsid w:val="007173F5"/>
    <w:rsid w:val="00720A07"/>
    <w:rsid w:val="007215A6"/>
    <w:rsid w:val="00721806"/>
    <w:rsid w:val="0072306B"/>
    <w:rsid w:val="00723071"/>
    <w:rsid w:val="00723292"/>
    <w:rsid w:val="00723DCA"/>
    <w:rsid w:val="007243F5"/>
    <w:rsid w:val="007279B8"/>
    <w:rsid w:val="00727B63"/>
    <w:rsid w:val="00727FD5"/>
    <w:rsid w:val="007316B4"/>
    <w:rsid w:val="0073369A"/>
    <w:rsid w:val="00735261"/>
    <w:rsid w:val="00735B50"/>
    <w:rsid w:val="00736DCD"/>
    <w:rsid w:val="00736E71"/>
    <w:rsid w:val="00741004"/>
    <w:rsid w:val="00741324"/>
    <w:rsid w:val="00741B2D"/>
    <w:rsid w:val="00742975"/>
    <w:rsid w:val="00742C3C"/>
    <w:rsid w:val="00742E38"/>
    <w:rsid w:val="00744189"/>
    <w:rsid w:val="00750780"/>
    <w:rsid w:val="00750BA4"/>
    <w:rsid w:val="00752564"/>
    <w:rsid w:val="00753758"/>
    <w:rsid w:val="00754581"/>
    <w:rsid w:val="00754ACF"/>
    <w:rsid w:val="00755B3F"/>
    <w:rsid w:val="0076184F"/>
    <w:rsid w:val="00764E04"/>
    <w:rsid w:val="0076505C"/>
    <w:rsid w:val="00765B86"/>
    <w:rsid w:val="00766BE4"/>
    <w:rsid w:val="00767775"/>
    <w:rsid w:val="0077064B"/>
    <w:rsid w:val="00773730"/>
    <w:rsid w:val="0077445E"/>
    <w:rsid w:val="0077523F"/>
    <w:rsid w:val="00775297"/>
    <w:rsid w:val="00775BA2"/>
    <w:rsid w:val="00776331"/>
    <w:rsid w:val="0077668B"/>
    <w:rsid w:val="00776B5E"/>
    <w:rsid w:val="00776FFF"/>
    <w:rsid w:val="007776DF"/>
    <w:rsid w:val="007777E1"/>
    <w:rsid w:val="00777A61"/>
    <w:rsid w:val="007802F6"/>
    <w:rsid w:val="00780801"/>
    <w:rsid w:val="00780DF5"/>
    <w:rsid w:val="00781EFA"/>
    <w:rsid w:val="00782772"/>
    <w:rsid w:val="00782CBD"/>
    <w:rsid w:val="0078388F"/>
    <w:rsid w:val="00783FBE"/>
    <w:rsid w:val="00786716"/>
    <w:rsid w:val="00787357"/>
    <w:rsid w:val="0078745A"/>
    <w:rsid w:val="00790AF7"/>
    <w:rsid w:val="00792553"/>
    <w:rsid w:val="007928A3"/>
    <w:rsid w:val="00792E95"/>
    <w:rsid w:val="007940C3"/>
    <w:rsid w:val="00795B57"/>
    <w:rsid w:val="007965DD"/>
    <w:rsid w:val="00796C7F"/>
    <w:rsid w:val="00797C0C"/>
    <w:rsid w:val="007A1E89"/>
    <w:rsid w:val="007A23E1"/>
    <w:rsid w:val="007A385E"/>
    <w:rsid w:val="007A39EF"/>
    <w:rsid w:val="007A3A93"/>
    <w:rsid w:val="007A3CBA"/>
    <w:rsid w:val="007A6EB7"/>
    <w:rsid w:val="007B0908"/>
    <w:rsid w:val="007B1C88"/>
    <w:rsid w:val="007B4591"/>
    <w:rsid w:val="007B47F0"/>
    <w:rsid w:val="007B4BD9"/>
    <w:rsid w:val="007C01FF"/>
    <w:rsid w:val="007C0BF3"/>
    <w:rsid w:val="007C1AF7"/>
    <w:rsid w:val="007C2A39"/>
    <w:rsid w:val="007C312D"/>
    <w:rsid w:val="007C37B5"/>
    <w:rsid w:val="007C5988"/>
    <w:rsid w:val="007C6E0A"/>
    <w:rsid w:val="007C7E4C"/>
    <w:rsid w:val="007D0302"/>
    <w:rsid w:val="007D1029"/>
    <w:rsid w:val="007D1551"/>
    <w:rsid w:val="007D19E4"/>
    <w:rsid w:val="007D261D"/>
    <w:rsid w:val="007D39B5"/>
    <w:rsid w:val="007D3A3E"/>
    <w:rsid w:val="007D3A41"/>
    <w:rsid w:val="007D3C88"/>
    <w:rsid w:val="007D5201"/>
    <w:rsid w:val="007D7000"/>
    <w:rsid w:val="007D708A"/>
    <w:rsid w:val="007E0A17"/>
    <w:rsid w:val="007E0AF2"/>
    <w:rsid w:val="007E1B90"/>
    <w:rsid w:val="007E4A12"/>
    <w:rsid w:val="007E6375"/>
    <w:rsid w:val="007E64BE"/>
    <w:rsid w:val="007F15B2"/>
    <w:rsid w:val="007F2A32"/>
    <w:rsid w:val="007F346E"/>
    <w:rsid w:val="007F3648"/>
    <w:rsid w:val="007F3999"/>
    <w:rsid w:val="007F3AAD"/>
    <w:rsid w:val="007F4875"/>
    <w:rsid w:val="007F5250"/>
    <w:rsid w:val="007F54FF"/>
    <w:rsid w:val="007F5615"/>
    <w:rsid w:val="007F5663"/>
    <w:rsid w:val="007F5E73"/>
    <w:rsid w:val="007F6CBD"/>
    <w:rsid w:val="0080139A"/>
    <w:rsid w:val="00802C64"/>
    <w:rsid w:val="00803261"/>
    <w:rsid w:val="00810339"/>
    <w:rsid w:val="00811B60"/>
    <w:rsid w:val="00811E2F"/>
    <w:rsid w:val="00812938"/>
    <w:rsid w:val="00812C91"/>
    <w:rsid w:val="00812E2B"/>
    <w:rsid w:val="0081583F"/>
    <w:rsid w:val="00817B26"/>
    <w:rsid w:val="008203AF"/>
    <w:rsid w:val="008207FC"/>
    <w:rsid w:val="00820C4F"/>
    <w:rsid w:val="00821209"/>
    <w:rsid w:val="0082201D"/>
    <w:rsid w:val="008237CA"/>
    <w:rsid w:val="008239A4"/>
    <w:rsid w:val="008240FF"/>
    <w:rsid w:val="0082666C"/>
    <w:rsid w:val="0082667F"/>
    <w:rsid w:val="00827A64"/>
    <w:rsid w:val="00827C61"/>
    <w:rsid w:val="00827D5B"/>
    <w:rsid w:val="008300F3"/>
    <w:rsid w:val="00830EF6"/>
    <w:rsid w:val="00832A37"/>
    <w:rsid w:val="00832C14"/>
    <w:rsid w:val="00833077"/>
    <w:rsid w:val="00834FF0"/>
    <w:rsid w:val="0083571F"/>
    <w:rsid w:val="00835932"/>
    <w:rsid w:val="00836D6E"/>
    <w:rsid w:val="0083789B"/>
    <w:rsid w:val="008402D2"/>
    <w:rsid w:val="008403E3"/>
    <w:rsid w:val="008404DF"/>
    <w:rsid w:val="008449C0"/>
    <w:rsid w:val="00844AB3"/>
    <w:rsid w:val="008461BD"/>
    <w:rsid w:val="00846499"/>
    <w:rsid w:val="00846572"/>
    <w:rsid w:val="0084669F"/>
    <w:rsid w:val="00850413"/>
    <w:rsid w:val="00851D20"/>
    <w:rsid w:val="00852D5E"/>
    <w:rsid w:val="00853AC6"/>
    <w:rsid w:val="0085488E"/>
    <w:rsid w:val="00855F1D"/>
    <w:rsid w:val="00860579"/>
    <w:rsid w:val="0086082B"/>
    <w:rsid w:val="00860884"/>
    <w:rsid w:val="00860F4D"/>
    <w:rsid w:val="00861397"/>
    <w:rsid w:val="0086229A"/>
    <w:rsid w:val="00862807"/>
    <w:rsid w:val="00862AFA"/>
    <w:rsid w:val="00862DF8"/>
    <w:rsid w:val="0086377C"/>
    <w:rsid w:val="00865AD6"/>
    <w:rsid w:val="00866C61"/>
    <w:rsid w:val="008702B0"/>
    <w:rsid w:val="00870454"/>
    <w:rsid w:val="008711E3"/>
    <w:rsid w:val="00871A42"/>
    <w:rsid w:val="008736D1"/>
    <w:rsid w:val="00875D9B"/>
    <w:rsid w:val="008766CB"/>
    <w:rsid w:val="00876929"/>
    <w:rsid w:val="0087787F"/>
    <w:rsid w:val="00880613"/>
    <w:rsid w:val="00881C60"/>
    <w:rsid w:val="00882C48"/>
    <w:rsid w:val="00882FDE"/>
    <w:rsid w:val="0088399D"/>
    <w:rsid w:val="00884644"/>
    <w:rsid w:val="008850BC"/>
    <w:rsid w:val="008854CB"/>
    <w:rsid w:val="008864AE"/>
    <w:rsid w:val="00886758"/>
    <w:rsid w:val="00894549"/>
    <w:rsid w:val="00895133"/>
    <w:rsid w:val="00895ADF"/>
    <w:rsid w:val="0089676F"/>
    <w:rsid w:val="00896FE4"/>
    <w:rsid w:val="008A058A"/>
    <w:rsid w:val="008A0659"/>
    <w:rsid w:val="008A0B4A"/>
    <w:rsid w:val="008A0D26"/>
    <w:rsid w:val="008A35AD"/>
    <w:rsid w:val="008A3D2C"/>
    <w:rsid w:val="008B0DA1"/>
    <w:rsid w:val="008B136B"/>
    <w:rsid w:val="008B1CF1"/>
    <w:rsid w:val="008B21C9"/>
    <w:rsid w:val="008B2242"/>
    <w:rsid w:val="008B29CF"/>
    <w:rsid w:val="008B314A"/>
    <w:rsid w:val="008B3D80"/>
    <w:rsid w:val="008B506B"/>
    <w:rsid w:val="008B5B6A"/>
    <w:rsid w:val="008B79C0"/>
    <w:rsid w:val="008B7DCC"/>
    <w:rsid w:val="008C2704"/>
    <w:rsid w:val="008C2C16"/>
    <w:rsid w:val="008C46E9"/>
    <w:rsid w:val="008C479D"/>
    <w:rsid w:val="008C56D2"/>
    <w:rsid w:val="008C7697"/>
    <w:rsid w:val="008D1433"/>
    <w:rsid w:val="008D2524"/>
    <w:rsid w:val="008D418C"/>
    <w:rsid w:val="008D49F6"/>
    <w:rsid w:val="008D4BD6"/>
    <w:rsid w:val="008D5873"/>
    <w:rsid w:val="008D5D22"/>
    <w:rsid w:val="008D65B7"/>
    <w:rsid w:val="008E010C"/>
    <w:rsid w:val="008E0F8F"/>
    <w:rsid w:val="008E2960"/>
    <w:rsid w:val="008E2998"/>
    <w:rsid w:val="008E307F"/>
    <w:rsid w:val="008E376E"/>
    <w:rsid w:val="008E479E"/>
    <w:rsid w:val="008E5A8F"/>
    <w:rsid w:val="008E5F33"/>
    <w:rsid w:val="008F0E0C"/>
    <w:rsid w:val="008F189F"/>
    <w:rsid w:val="008F19FE"/>
    <w:rsid w:val="008F1BA7"/>
    <w:rsid w:val="008F1C63"/>
    <w:rsid w:val="008F26E3"/>
    <w:rsid w:val="008F3141"/>
    <w:rsid w:val="008F466D"/>
    <w:rsid w:val="008F4EE2"/>
    <w:rsid w:val="008F53C5"/>
    <w:rsid w:val="008F5B26"/>
    <w:rsid w:val="008F658A"/>
    <w:rsid w:val="008F679B"/>
    <w:rsid w:val="008F72BE"/>
    <w:rsid w:val="00901049"/>
    <w:rsid w:val="00901A56"/>
    <w:rsid w:val="0090321C"/>
    <w:rsid w:val="0090376C"/>
    <w:rsid w:val="00903CAD"/>
    <w:rsid w:val="00904821"/>
    <w:rsid w:val="00905B03"/>
    <w:rsid w:val="00907C85"/>
    <w:rsid w:val="00907D6A"/>
    <w:rsid w:val="00910EEB"/>
    <w:rsid w:val="009120B7"/>
    <w:rsid w:val="00913023"/>
    <w:rsid w:val="00913201"/>
    <w:rsid w:val="00916063"/>
    <w:rsid w:val="009163F1"/>
    <w:rsid w:val="009164B4"/>
    <w:rsid w:val="009173CC"/>
    <w:rsid w:val="00920E08"/>
    <w:rsid w:val="0092157A"/>
    <w:rsid w:val="00921BE0"/>
    <w:rsid w:val="00922C84"/>
    <w:rsid w:val="00923053"/>
    <w:rsid w:val="00923EF9"/>
    <w:rsid w:val="00924BD3"/>
    <w:rsid w:val="00924EBC"/>
    <w:rsid w:val="00925DDD"/>
    <w:rsid w:val="00926529"/>
    <w:rsid w:val="009276C7"/>
    <w:rsid w:val="009278D3"/>
    <w:rsid w:val="00930186"/>
    <w:rsid w:val="00930264"/>
    <w:rsid w:val="009312A8"/>
    <w:rsid w:val="00931C41"/>
    <w:rsid w:val="00933962"/>
    <w:rsid w:val="00933C7F"/>
    <w:rsid w:val="00933FB3"/>
    <w:rsid w:val="009345C4"/>
    <w:rsid w:val="00934BBC"/>
    <w:rsid w:val="00934C8A"/>
    <w:rsid w:val="00936902"/>
    <w:rsid w:val="00936F7C"/>
    <w:rsid w:val="00937C74"/>
    <w:rsid w:val="00941051"/>
    <w:rsid w:val="009415CF"/>
    <w:rsid w:val="00942804"/>
    <w:rsid w:val="0094358F"/>
    <w:rsid w:val="009438FF"/>
    <w:rsid w:val="0094499C"/>
    <w:rsid w:val="00944C26"/>
    <w:rsid w:val="0094556C"/>
    <w:rsid w:val="00945A24"/>
    <w:rsid w:val="00946CA8"/>
    <w:rsid w:val="009470A2"/>
    <w:rsid w:val="00947639"/>
    <w:rsid w:val="00950AC8"/>
    <w:rsid w:val="0095168D"/>
    <w:rsid w:val="00952024"/>
    <w:rsid w:val="00952A6C"/>
    <w:rsid w:val="00952EB3"/>
    <w:rsid w:val="0095366C"/>
    <w:rsid w:val="009536D7"/>
    <w:rsid w:val="009566E5"/>
    <w:rsid w:val="009576AB"/>
    <w:rsid w:val="00960425"/>
    <w:rsid w:val="009608AF"/>
    <w:rsid w:val="00960D8A"/>
    <w:rsid w:val="00962142"/>
    <w:rsid w:val="00962D5F"/>
    <w:rsid w:val="00962ED2"/>
    <w:rsid w:val="00963264"/>
    <w:rsid w:val="009649D1"/>
    <w:rsid w:val="00964F9D"/>
    <w:rsid w:val="00965897"/>
    <w:rsid w:val="00966F49"/>
    <w:rsid w:val="009674AE"/>
    <w:rsid w:val="009678EC"/>
    <w:rsid w:val="0097172A"/>
    <w:rsid w:val="009721DC"/>
    <w:rsid w:val="009729AC"/>
    <w:rsid w:val="009739E5"/>
    <w:rsid w:val="0097432F"/>
    <w:rsid w:val="00974FEF"/>
    <w:rsid w:val="00975881"/>
    <w:rsid w:val="009769E3"/>
    <w:rsid w:val="00980032"/>
    <w:rsid w:val="00980700"/>
    <w:rsid w:val="00980831"/>
    <w:rsid w:val="00980E00"/>
    <w:rsid w:val="009814D5"/>
    <w:rsid w:val="00984056"/>
    <w:rsid w:val="009850A5"/>
    <w:rsid w:val="0098557E"/>
    <w:rsid w:val="00986132"/>
    <w:rsid w:val="00987036"/>
    <w:rsid w:val="00987488"/>
    <w:rsid w:val="0098758F"/>
    <w:rsid w:val="00992BB1"/>
    <w:rsid w:val="00992C25"/>
    <w:rsid w:val="00993312"/>
    <w:rsid w:val="0099457F"/>
    <w:rsid w:val="009959FD"/>
    <w:rsid w:val="00995C8C"/>
    <w:rsid w:val="00996962"/>
    <w:rsid w:val="00997D23"/>
    <w:rsid w:val="009A02CF"/>
    <w:rsid w:val="009A1090"/>
    <w:rsid w:val="009A1AD0"/>
    <w:rsid w:val="009A26EE"/>
    <w:rsid w:val="009A2713"/>
    <w:rsid w:val="009A3747"/>
    <w:rsid w:val="009A7BD6"/>
    <w:rsid w:val="009B0895"/>
    <w:rsid w:val="009B1210"/>
    <w:rsid w:val="009B1372"/>
    <w:rsid w:val="009B190F"/>
    <w:rsid w:val="009B1E7B"/>
    <w:rsid w:val="009B1FDA"/>
    <w:rsid w:val="009B22F3"/>
    <w:rsid w:val="009B2665"/>
    <w:rsid w:val="009B3354"/>
    <w:rsid w:val="009B5906"/>
    <w:rsid w:val="009B5F39"/>
    <w:rsid w:val="009B62C8"/>
    <w:rsid w:val="009B7FAA"/>
    <w:rsid w:val="009C0333"/>
    <w:rsid w:val="009C040C"/>
    <w:rsid w:val="009C0B60"/>
    <w:rsid w:val="009C13A1"/>
    <w:rsid w:val="009C19E2"/>
    <w:rsid w:val="009C1C0F"/>
    <w:rsid w:val="009C2E58"/>
    <w:rsid w:val="009C3F8A"/>
    <w:rsid w:val="009C3FB8"/>
    <w:rsid w:val="009C416E"/>
    <w:rsid w:val="009C48D9"/>
    <w:rsid w:val="009C4ABF"/>
    <w:rsid w:val="009C4BAB"/>
    <w:rsid w:val="009C4DAC"/>
    <w:rsid w:val="009C5F28"/>
    <w:rsid w:val="009C7180"/>
    <w:rsid w:val="009C71FD"/>
    <w:rsid w:val="009D0356"/>
    <w:rsid w:val="009D168E"/>
    <w:rsid w:val="009D2C33"/>
    <w:rsid w:val="009D4F61"/>
    <w:rsid w:val="009D62D4"/>
    <w:rsid w:val="009E0EE3"/>
    <w:rsid w:val="009E0F8F"/>
    <w:rsid w:val="009E122C"/>
    <w:rsid w:val="009E627B"/>
    <w:rsid w:val="009E6336"/>
    <w:rsid w:val="009E78ED"/>
    <w:rsid w:val="009F004B"/>
    <w:rsid w:val="009F0907"/>
    <w:rsid w:val="009F2226"/>
    <w:rsid w:val="009F232E"/>
    <w:rsid w:val="009F29E3"/>
    <w:rsid w:val="009F31EE"/>
    <w:rsid w:val="009F5526"/>
    <w:rsid w:val="009F5A01"/>
    <w:rsid w:val="009F7547"/>
    <w:rsid w:val="009F7F95"/>
    <w:rsid w:val="00A005B4"/>
    <w:rsid w:val="00A01A55"/>
    <w:rsid w:val="00A04941"/>
    <w:rsid w:val="00A04FDA"/>
    <w:rsid w:val="00A05F10"/>
    <w:rsid w:val="00A0762B"/>
    <w:rsid w:val="00A11004"/>
    <w:rsid w:val="00A1116F"/>
    <w:rsid w:val="00A12572"/>
    <w:rsid w:val="00A12D9B"/>
    <w:rsid w:val="00A205B2"/>
    <w:rsid w:val="00A21188"/>
    <w:rsid w:val="00A217DF"/>
    <w:rsid w:val="00A2239D"/>
    <w:rsid w:val="00A2283B"/>
    <w:rsid w:val="00A22B0A"/>
    <w:rsid w:val="00A23DE6"/>
    <w:rsid w:val="00A27E27"/>
    <w:rsid w:val="00A3029F"/>
    <w:rsid w:val="00A306E8"/>
    <w:rsid w:val="00A30E25"/>
    <w:rsid w:val="00A31430"/>
    <w:rsid w:val="00A33F88"/>
    <w:rsid w:val="00A35571"/>
    <w:rsid w:val="00A402C0"/>
    <w:rsid w:val="00A41167"/>
    <w:rsid w:val="00A415BE"/>
    <w:rsid w:val="00A415D7"/>
    <w:rsid w:val="00A42C58"/>
    <w:rsid w:val="00A43996"/>
    <w:rsid w:val="00A45163"/>
    <w:rsid w:val="00A453BD"/>
    <w:rsid w:val="00A456CA"/>
    <w:rsid w:val="00A45BE4"/>
    <w:rsid w:val="00A45C5F"/>
    <w:rsid w:val="00A467B0"/>
    <w:rsid w:val="00A47C13"/>
    <w:rsid w:val="00A47DAF"/>
    <w:rsid w:val="00A47E00"/>
    <w:rsid w:val="00A50A3D"/>
    <w:rsid w:val="00A51807"/>
    <w:rsid w:val="00A51BD5"/>
    <w:rsid w:val="00A52D02"/>
    <w:rsid w:val="00A53BFD"/>
    <w:rsid w:val="00A54537"/>
    <w:rsid w:val="00A56E10"/>
    <w:rsid w:val="00A577C1"/>
    <w:rsid w:val="00A579BE"/>
    <w:rsid w:val="00A57D8F"/>
    <w:rsid w:val="00A64C79"/>
    <w:rsid w:val="00A657C5"/>
    <w:rsid w:val="00A67CAF"/>
    <w:rsid w:val="00A70049"/>
    <w:rsid w:val="00A70614"/>
    <w:rsid w:val="00A70B2E"/>
    <w:rsid w:val="00A71AC9"/>
    <w:rsid w:val="00A72D51"/>
    <w:rsid w:val="00A731C1"/>
    <w:rsid w:val="00A731CF"/>
    <w:rsid w:val="00A7417A"/>
    <w:rsid w:val="00A74B50"/>
    <w:rsid w:val="00A76C93"/>
    <w:rsid w:val="00A770CC"/>
    <w:rsid w:val="00A80FAB"/>
    <w:rsid w:val="00A862DA"/>
    <w:rsid w:val="00A873DB"/>
    <w:rsid w:val="00A878B2"/>
    <w:rsid w:val="00A90A08"/>
    <w:rsid w:val="00A90C00"/>
    <w:rsid w:val="00A91BD3"/>
    <w:rsid w:val="00A9269A"/>
    <w:rsid w:val="00A9483F"/>
    <w:rsid w:val="00A96390"/>
    <w:rsid w:val="00A96F97"/>
    <w:rsid w:val="00A9738E"/>
    <w:rsid w:val="00AA01E4"/>
    <w:rsid w:val="00AA0AC2"/>
    <w:rsid w:val="00AA251D"/>
    <w:rsid w:val="00AA2639"/>
    <w:rsid w:val="00AA2983"/>
    <w:rsid w:val="00AA34C0"/>
    <w:rsid w:val="00AA3E0A"/>
    <w:rsid w:val="00AA3E94"/>
    <w:rsid w:val="00AA4275"/>
    <w:rsid w:val="00AA51CB"/>
    <w:rsid w:val="00AA7100"/>
    <w:rsid w:val="00AB0788"/>
    <w:rsid w:val="00AB090A"/>
    <w:rsid w:val="00AB0F72"/>
    <w:rsid w:val="00AB153D"/>
    <w:rsid w:val="00AB1576"/>
    <w:rsid w:val="00AB37A2"/>
    <w:rsid w:val="00AB4A90"/>
    <w:rsid w:val="00AB4D3E"/>
    <w:rsid w:val="00AB5333"/>
    <w:rsid w:val="00AB6D43"/>
    <w:rsid w:val="00AC18C4"/>
    <w:rsid w:val="00AC1C0B"/>
    <w:rsid w:val="00AC221D"/>
    <w:rsid w:val="00AC2DBC"/>
    <w:rsid w:val="00AC330D"/>
    <w:rsid w:val="00AC34DD"/>
    <w:rsid w:val="00AC4B65"/>
    <w:rsid w:val="00AC4D19"/>
    <w:rsid w:val="00AC4D47"/>
    <w:rsid w:val="00AC6BE5"/>
    <w:rsid w:val="00AD18E8"/>
    <w:rsid w:val="00AD1EB1"/>
    <w:rsid w:val="00AD364B"/>
    <w:rsid w:val="00AD38AB"/>
    <w:rsid w:val="00AD48DC"/>
    <w:rsid w:val="00AD4AD4"/>
    <w:rsid w:val="00AD51A9"/>
    <w:rsid w:val="00AD5222"/>
    <w:rsid w:val="00AD56EF"/>
    <w:rsid w:val="00AD57C3"/>
    <w:rsid w:val="00AD59A9"/>
    <w:rsid w:val="00AD5DAC"/>
    <w:rsid w:val="00AD63D2"/>
    <w:rsid w:val="00AD6EDD"/>
    <w:rsid w:val="00AD71D9"/>
    <w:rsid w:val="00AE3C04"/>
    <w:rsid w:val="00AE434D"/>
    <w:rsid w:val="00AE4504"/>
    <w:rsid w:val="00AE4CC0"/>
    <w:rsid w:val="00AE6CC5"/>
    <w:rsid w:val="00AE6E01"/>
    <w:rsid w:val="00AE7687"/>
    <w:rsid w:val="00AF07CC"/>
    <w:rsid w:val="00AF090A"/>
    <w:rsid w:val="00AF18EC"/>
    <w:rsid w:val="00AF1D74"/>
    <w:rsid w:val="00AF1EE3"/>
    <w:rsid w:val="00AF218E"/>
    <w:rsid w:val="00AF322B"/>
    <w:rsid w:val="00AF32C9"/>
    <w:rsid w:val="00AF4FDE"/>
    <w:rsid w:val="00AF51BD"/>
    <w:rsid w:val="00AF5475"/>
    <w:rsid w:val="00AF5FE8"/>
    <w:rsid w:val="00AF6FBA"/>
    <w:rsid w:val="00AF7102"/>
    <w:rsid w:val="00AF7AD4"/>
    <w:rsid w:val="00B00CCF"/>
    <w:rsid w:val="00B03FAD"/>
    <w:rsid w:val="00B041F8"/>
    <w:rsid w:val="00B04427"/>
    <w:rsid w:val="00B04FFA"/>
    <w:rsid w:val="00B05BCD"/>
    <w:rsid w:val="00B06071"/>
    <w:rsid w:val="00B10D09"/>
    <w:rsid w:val="00B1127D"/>
    <w:rsid w:val="00B11336"/>
    <w:rsid w:val="00B11346"/>
    <w:rsid w:val="00B11635"/>
    <w:rsid w:val="00B1247B"/>
    <w:rsid w:val="00B13434"/>
    <w:rsid w:val="00B1355B"/>
    <w:rsid w:val="00B1356C"/>
    <w:rsid w:val="00B13A03"/>
    <w:rsid w:val="00B13AB3"/>
    <w:rsid w:val="00B16521"/>
    <w:rsid w:val="00B17A51"/>
    <w:rsid w:val="00B17E51"/>
    <w:rsid w:val="00B17E83"/>
    <w:rsid w:val="00B17F8B"/>
    <w:rsid w:val="00B212A9"/>
    <w:rsid w:val="00B2134C"/>
    <w:rsid w:val="00B21F00"/>
    <w:rsid w:val="00B2225D"/>
    <w:rsid w:val="00B24315"/>
    <w:rsid w:val="00B24D30"/>
    <w:rsid w:val="00B25AAB"/>
    <w:rsid w:val="00B27396"/>
    <w:rsid w:val="00B30DA1"/>
    <w:rsid w:val="00B31517"/>
    <w:rsid w:val="00B34DFA"/>
    <w:rsid w:val="00B34FB4"/>
    <w:rsid w:val="00B360A8"/>
    <w:rsid w:val="00B36A48"/>
    <w:rsid w:val="00B36BE6"/>
    <w:rsid w:val="00B37138"/>
    <w:rsid w:val="00B376BD"/>
    <w:rsid w:val="00B41141"/>
    <w:rsid w:val="00B42134"/>
    <w:rsid w:val="00B43F22"/>
    <w:rsid w:val="00B44532"/>
    <w:rsid w:val="00B44A6F"/>
    <w:rsid w:val="00B46802"/>
    <w:rsid w:val="00B47B74"/>
    <w:rsid w:val="00B47C42"/>
    <w:rsid w:val="00B47D90"/>
    <w:rsid w:val="00B50A75"/>
    <w:rsid w:val="00B50A9B"/>
    <w:rsid w:val="00B50E3F"/>
    <w:rsid w:val="00B51509"/>
    <w:rsid w:val="00B51EDD"/>
    <w:rsid w:val="00B526AF"/>
    <w:rsid w:val="00B532AE"/>
    <w:rsid w:val="00B534DC"/>
    <w:rsid w:val="00B551EE"/>
    <w:rsid w:val="00B5551F"/>
    <w:rsid w:val="00B5576A"/>
    <w:rsid w:val="00B57287"/>
    <w:rsid w:val="00B57EBE"/>
    <w:rsid w:val="00B609F5"/>
    <w:rsid w:val="00B61F85"/>
    <w:rsid w:val="00B64D49"/>
    <w:rsid w:val="00B64DA4"/>
    <w:rsid w:val="00B65701"/>
    <w:rsid w:val="00B6582D"/>
    <w:rsid w:val="00B65DD8"/>
    <w:rsid w:val="00B67558"/>
    <w:rsid w:val="00B70388"/>
    <w:rsid w:val="00B70692"/>
    <w:rsid w:val="00B706B6"/>
    <w:rsid w:val="00B7230A"/>
    <w:rsid w:val="00B72F15"/>
    <w:rsid w:val="00B7337F"/>
    <w:rsid w:val="00B7344B"/>
    <w:rsid w:val="00B74BB3"/>
    <w:rsid w:val="00B75112"/>
    <w:rsid w:val="00B758BA"/>
    <w:rsid w:val="00B771F6"/>
    <w:rsid w:val="00B77BCB"/>
    <w:rsid w:val="00B80F01"/>
    <w:rsid w:val="00B810FA"/>
    <w:rsid w:val="00B82BB1"/>
    <w:rsid w:val="00B8415C"/>
    <w:rsid w:val="00B855C7"/>
    <w:rsid w:val="00B8595A"/>
    <w:rsid w:val="00B85C36"/>
    <w:rsid w:val="00B86238"/>
    <w:rsid w:val="00B86273"/>
    <w:rsid w:val="00B86826"/>
    <w:rsid w:val="00B9034A"/>
    <w:rsid w:val="00B91B1E"/>
    <w:rsid w:val="00B92DEE"/>
    <w:rsid w:val="00B95989"/>
    <w:rsid w:val="00B96719"/>
    <w:rsid w:val="00B97243"/>
    <w:rsid w:val="00B97B26"/>
    <w:rsid w:val="00B97CEF"/>
    <w:rsid w:val="00BA1EB3"/>
    <w:rsid w:val="00BA29B6"/>
    <w:rsid w:val="00BA2CFC"/>
    <w:rsid w:val="00BA3607"/>
    <w:rsid w:val="00BA4615"/>
    <w:rsid w:val="00BA4CCC"/>
    <w:rsid w:val="00BA55D4"/>
    <w:rsid w:val="00BA6A51"/>
    <w:rsid w:val="00BA6E65"/>
    <w:rsid w:val="00BA6E68"/>
    <w:rsid w:val="00BA6EB0"/>
    <w:rsid w:val="00BA71D1"/>
    <w:rsid w:val="00BA7D73"/>
    <w:rsid w:val="00BB0A58"/>
    <w:rsid w:val="00BB21E4"/>
    <w:rsid w:val="00BB25F3"/>
    <w:rsid w:val="00BB2D98"/>
    <w:rsid w:val="00BB2E42"/>
    <w:rsid w:val="00BB5EED"/>
    <w:rsid w:val="00BB622B"/>
    <w:rsid w:val="00BB6514"/>
    <w:rsid w:val="00BB73A3"/>
    <w:rsid w:val="00BB752F"/>
    <w:rsid w:val="00BC048D"/>
    <w:rsid w:val="00BC0FDE"/>
    <w:rsid w:val="00BC1B76"/>
    <w:rsid w:val="00BC248A"/>
    <w:rsid w:val="00BC4904"/>
    <w:rsid w:val="00BC4D8C"/>
    <w:rsid w:val="00BC55A2"/>
    <w:rsid w:val="00BC605F"/>
    <w:rsid w:val="00BD02EC"/>
    <w:rsid w:val="00BD0D8A"/>
    <w:rsid w:val="00BD24A5"/>
    <w:rsid w:val="00BD24B3"/>
    <w:rsid w:val="00BD3307"/>
    <w:rsid w:val="00BD462D"/>
    <w:rsid w:val="00BD49E1"/>
    <w:rsid w:val="00BD56ED"/>
    <w:rsid w:val="00BD5BFB"/>
    <w:rsid w:val="00BD63C7"/>
    <w:rsid w:val="00BD7597"/>
    <w:rsid w:val="00BD769B"/>
    <w:rsid w:val="00BD787D"/>
    <w:rsid w:val="00BE0EC0"/>
    <w:rsid w:val="00BE11FB"/>
    <w:rsid w:val="00BE35E8"/>
    <w:rsid w:val="00BE4343"/>
    <w:rsid w:val="00BE44E3"/>
    <w:rsid w:val="00BE49E4"/>
    <w:rsid w:val="00BE5F7C"/>
    <w:rsid w:val="00BE6481"/>
    <w:rsid w:val="00BE7C96"/>
    <w:rsid w:val="00BF1C3A"/>
    <w:rsid w:val="00BF35ED"/>
    <w:rsid w:val="00BF3A6B"/>
    <w:rsid w:val="00BF639B"/>
    <w:rsid w:val="00BF66BB"/>
    <w:rsid w:val="00C01A28"/>
    <w:rsid w:val="00C01AD9"/>
    <w:rsid w:val="00C024ED"/>
    <w:rsid w:val="00C03E50"/>
    <w:rsid w:val="00C043C3"/>
    <w:rsid w:val="00C052A3"/>
    <w:rsid w:val="00C05611"/>
    <w:rsid w:val="00C057A9"/>
    <w:rsid w:val="00C06330"/>
    <w:rsid w:val="00C063C9"/>
    <w:rsid w:val="00C06637"/>
    <w:rsid w:val="00C06EF0"/>
    <w:rsid w:val="00C07A46"/>
    <w:rsid w:val="00C07AEF"/>
    <w:rsid w:val="00C10EA9"/>
    <w:rsid w:val="00C112B8"/>
    <w:rsid w:val="00C11D63"/>
    <w:rsid w:val="00C123AE"/>
    <w:rsid w:val="00C13D06"/>
    <w:rsid w:val="00C14DF5"/>
    <w:rsid w:val="00C160A5"/>
    <w:rsid w:val="00C162EF"/>
    <w:rsid w:val="00C1665D"/>
    <w:rsid w:val="00C16C47"/>
    <w:rsid w:val="00C16D53"/>
    <w:rsid w:val="00C1784B"/>
    <w:rsid w:val="00C240CE"/>
    <w:rsid w:val="00C248EA"/>
    <w:rsid w:val="00C24FEC"/>
    <w:rsid w:val="00C27A36"/>
    <w:rsid w:val="00C321DA"/>
    <w:rsid w:val="00C321DB"/>
    <w:rsid w:val="00C32B9D"/>
    <w:rsid w:val="00C3325A"/>
    <w:rsid w:val="00C33DD9"/>
    <w:rsid w:val="00C33EF2"/>
    <w:rsid w:val="00C33F8D"/>
    <w:rsid w:val="00C34706"/>
    <w:rsid w:val="00C35BDE"/>
    <w:rsid w:val="00C35F66"/>
    <w:rsid w:val="00C3644F"/>
    <w:rsid w:val="00C41855"/>
    <w:rsid w:val="00C41C61"/>
    <w:rsid w:val="00C42200"/>
    <w:rsid w:val="00C436B4"/>
    <w:rsid w:val="00C442AA"/>
    <w:rsid w:val="00C45001"/>
    <w:rsid w:val="00C45288"/>
    <w:rsid w:val="00C45832"/>
    <w:rsid w:val="00C4608F"/>
    <w:rsid w:val="00C5003E"/>
    <w:rsid w:val="00C50AF9"/>
    <w:rsid w:val="00C51BB2"/>
    <w:rsid w:val="00C53B47"/>
    <w:rsid w:val="00C547C5"/>
    <w:rsid w:val="00C55130"/>
    <w:rsid w:val="00C56288"/>
    <w:rsid w:val="00C56289"/>
    <w:rsid w:val="00C56B69"/>
    <w:rsid w:val="00C56F50"/>
    <w:rsid w:val="00C6011B"/>
    <w:rsid w:val="00C60B59"/>
    <w:rsid w:val="00C64D4E"/>
    <w:rsid w:val="00C66DAD"/>
    <w:rsid w:val="00C703B0"/>
    <w:rsid w:val="00C70FA1"/>
    <w:rsid w:val="00C723B0"/>
    <w:rsid w:val="00C725AE"/>
    <w:rsid w:val="00C74906"/>
    <w:rsid w:val="00C74B5A"/>
    <w:rsid w:val="00C75398"/>
    <w:rsid w:val="00C75F51"/>
    <w:rsid w:val="00C76332"/>
    <w:rsid w:val="00C763A0"/>
    <w:rsid w:val="00C764B8"/>
    <w:rsid w:val="00C768B8"/>
    <w:rsid w:val="00C76D34"/>
    <w:rsid w:val="00C83744"/>
    <w:rsid w:val="00C83E79"/>
    <w:rsid w:val="00C87854"/>
    <w:rsid w:val="00C90641"/>
    <w:rsid w:val="00C92C81"/>
    <w:rsid w:val="00C92D0F"/>
    <w:rsid w:val="00C939AA"/>
    <w:rsid w:val="00C94586"/>
    <w:rsid w:val="00C97372"/>
    <w:rsid w:val="00CA030B"/>
    <w:rsid w:val="00CA11F2"/>
    <w:rsid w:val="00CA177E"/>
    <w:rsid w:val="00CA17B6"/>
    <w:rsid w:val="00CA22EC"/>
    <w:rsid w:val="00CA2A45"/>
    <w:rsid w:val="00CA4A44"/>
    <w:rsid w:val="00CA4D08"/>
    <w:rsid w:val="00CA4F51"/>
    <w:rsid w:val="00CA54B7"/>
    <w:rsid w:val="00CA6318"/>
    <w:rsid w:val="00CA65C6"/>
    <w:rsid w:val="00CA6FC2"/>
    <w:rsid w:val="00CA71BA"/>
    <w:rsid w:val="00CA72EB"/>
    <w:rsid w:val="00CA773F"/>
    <w:rsid w:val="00CA7B62"/>
    <w:rsid w:val="00CB12ED"/>
    <w:rsid w:val="00CB2989"/>
    <w:rsid w:val="00CB4356"/>
    <w:rsid w:val="00CB7D09"/>
    <w:rsid w:val="00CC0C70"/>
    <w:rsid w:val="00CC2EFA"/>
    <w:rsid w:val="00CC3A9D"/>
    <w:rsid w:val="00CC3C8A"/>
    <w:rsid w:val="00CC3CC3"/>
    <w:rsid w:val="00CC5C06"/>
    <w:rsid w:val="00CC6142"/>
    <w:rsid w:val="00CC6991"/>
    <w:rsid w:val="00CC72CC"/>
    <w:rsid w:val="00CC73A2"/>
    <w:rsid w:val="00CC78A1"/>
    <w:rsid w:val="00CC7D44"/>
    <w:rsid w:val="00CD0563"/>
    <w:rsid w:val="00CD0D11"/>
    <w:rsid w:val="00CD0E0F"/>
    <w:rsid w:val="00CD4174"/>
    <w:rsid w:val="00CD515F"/>
    <w:rsid w:val="00CD535B"/>
    <w:rsid w:val="00CD605A"/>
    <w:rsid w:val="00CD643B"/>
    <w:rsid w:val="00CD7CDA"/>
    <w:rsid w:val="00CE0975"/>
    <w:rsid w:val="00CE155E"/>
    <w:rsid w:val="00CE1FFD"/>
    <w:rsid w:val="00CE23A3"/>
    <w:rsid w:val="00CE241F"/>
    <w:rsid w:val="00CE24F4"/>
    <w:rsid w:val="00CE330C"/>
    <w:rsid w:val="00CE3425"/>
    <w:rsid w:val="00CE39AE"/>
    <w:rsid w:val="00CE416E"/>
    <w:rsid w:val="00CE429D"/>
    <w:rsid w:val="00CE5000"/>
    <w:rsid w:val="00CE53FB"/>
    <w:rsid w:val="00CE5C12"/>
    <w:rsid w:val="00CE6560"/>
    <w:rsid w:val="00CE7479"/>
    <w:rsid w:val="00CE78F0"/>
    <w:rsid w:val="00CF013A"/>
    <w:rsid w:val="00CF021F"/>
    <w:rsid w:val="00CF097B"/>
    <w:rsid w:val="00CF1353"/>
    <w:rsid w:val="00CF159F"/>
    <w:rsid w:val="00CF3832"/>
    <w:rsid w:val="00CF3D6B"/>
    <w:rsid w:val="00CF477D"/>
    <w:rsid w:val="00CF51A5"/>
    <w:rsid w:val="00CF6358"/>
    <w:rsid w:val="00CF699F"/>
    <w:rsid w:val="00CF6E8E"/>
    <w:rsid w:val="00D02588"/>
    <w:rsid w:val="00D038E8"/>
    <w:rsid w:val="00D03B21"/>
    <w:rsid w:val="00D046D3"/>
    <w:rsid w:val="00D0580F"/>
    <w:rsid w:val="00D05CE2"/>
    <w:rsid w:val="00D07BC9"/>
    <w:rsid w:val="00D10A06"/>
    <w:rsid w:val="00D10A3A"/>
    <w:rsid w:val="00D113A2"/>
    <w:rsid w:val="00D11410"/>
    <w:rsid w:val="00D11613"/>
    <w:rsid w:val="00D143CA"/>
    <w:rsid w:val="00D177B3"/>
    <w:rsid w:val="00D17D1D"/>
    <w:rsid w:val="00D205CA"/>
    <w:rsid w:val="00D22487"/>
    <w:rsid w:val="00D24C56"/>
    <w:rsid w:val="00D25BAE"/>
    <w:rsid w:val="00D26E39"/>
    <w:rsid w:val="00D27266"/>
    <w:rsid w:val="00D279CE"/>
    <w:rsid w:val="00D30B0E"/>
    <w:rsid w:val="00D30DB9"/>
    <w:rsid w:val="00D30EEE"/>
    <w:rsid w:val="00D31636"/>
    <w:rsid w:val="00D31D52"/>
    <w:rsid w:val="00D32BD1"/>
    <w:rsid w:val="00D3613E"/>
    <w:rsid w:val="00D406E9"/>
    <w:rsid w:val="00D410CC"/>
    <w:rsid w:val="00D41105"/>
    <w:rsid w:val="00D414D6"/>
    <w:rsid w:val="00D4185A"/>
    <w:rsid w:val="00D421BF"/>
    <w:rsid w:val="00D4364D"/>
    <w:rsid w:val="00D44DA7"/>
    <w:rsid w:val="00D45987"/>
    <w:rsid w:val="00D4623F"/>
    <w:rsid w:val="00D46BAC"/>
    <w:rsid w:val="00D46DB6"/>
    <w:rsid w:val="00D47DB5"/>
    <w:rsid w:val="00D515D2"/>
    <w:rsid w:val="00D52667"/>
    <w:rsid w:val="00D528CB"/>
    <w:rsid w:val="00D53437"/>
    <w:rsid w:val="00D54C79"/>
    <w:rsid w:val="00D563BF"/>
    <w:rsid w:val="00D60124"/>
    <w:rsid w:val="00D61177"/>
    <w:rsid w:val="00D63237"/>
    <w:rsid w:val="00D63C0D"/>
    <w:rsid w:val="00D642F0"/>
    <w:rsid w:val="00D65086"/>
    <w:rsid w:val="00D65A04"/>
    <w:rsid w:val="00D70D81"/>
    <w:rsid w:val="00D7132B"/>
    <w:rsid w:val="00D71926"/>
    <w:rsid w:val="00D73E1A"/>
    <w:rsid w:val="00D7419B"/>
    <w:rsid w:val="00D74974"/>
    <w:rsid w:val="00D749F3"/>
    <w:rsid w:val="00D76361"/>
    <w:rsid w:val="00D76B14"/>
    <w:rsid w:val="00D77181"/>
    <w:rsid w:val="00D777C2"/>
    <w:rsid w:val="00D81380"/>
    <w:rsid w:val="00D81A4D"/>
    <w:rsid w:val="00D81E22"/>
    <w:rsid w:val="00D82A9B"/>
    <w:rsid w:val="00D82D4B"/>
    <w:rsid w:val="00D8382B"/>
    <w:rsid w:val="00D83C5B"/>
    <w:rsid w:val="00D83CE0"/>
    <w:rsid w:val="00D847AE"/>
    <w:rsid w:val="00D84D4D"/>
    <w:rsid w:val="00D85382"/>
    <w:rsid w:val="00D86128"/>
    <w:rsid w:val="00D86DAF"/>
    <w:rsid w:val="00D87837"/>
    <w:rsid w:val="00D911FA"/>
    <w:rsid w:val="00D9136B"/>
    <w:rsid w:val="00D924F5"/>
    <w:rsid w:val="00D93082"/>
    <w:rsid w:val="00D93E74"/>
    <w:rsid w:val="00D93EA9"/>
    <w:rsid w:val="00D95F9F"/>
    <w:rsid w:val="00D96226"/>
    <w:rsid w:val="00D977C6"/>
    <w:rsid w:val="00D97B5D"/>
    <w:rsid w:val="00DA0255"/>
    <w:rsid w:val="00DA203B"/>
    <w:rsid w:val="00DA215C"/>
    <w:rsid w:val="00DA2630"/>
    <w:rsid w:val="00DA3562"/>
    <w:rsid w:val="00DA37F9"/>
    <w:rsid w:val="00DA4AC9"/>
    <w:rsid w:val="00DA5893"/>
    <w:rsid w:val="00DA79E5"/>
    <w:rsid w:val="00DA7F99"/>
    <w:rsid w:val="00DA7FBA"/>
    <w:rsid w:val="00DB0D4B"/>
    <w:rsid w:val="00DB15DC"/>
    <w:rsid w:val="00DB2CA8"/>
    <w:rsid w:val="00DB376B"/>
    <w:rsid w:val="00DB46A7"/>
    <w:rsid w:val="00DB5FAA"/>
    <w:rsid w:val="00DB6501"/>
    <w:rsid w:val="00DB6F18"/>
    <w:rsid w:val="00DB6F4E"/>
    <w:rsid w:val="00DC04E1"/>
    <w:rsid w:val="00DC0BA4"/>
    <w:rsid w:val="00DC1035"/>
    <w:rsid w:val="00DC1555"/>
    <w:rsid w:val="00DC1AE7"/>
    <w:rsid w:val="00DC22DA"/>
    <w:rsid w:val="00DC2561"/>
    <w:rsid w:val="00DC3724"/>
    <w:rsid w:val="00DC44D6"/>
    <w:rsid w:val="00DC46CA"/>
    <w:rsid w:val="00DC5EE5"/>
    <w:rsid w:val="00DC7997"/>
    <w:rsid w:val="00DC7AE9"/>
    <w:rsid w:val="00DC7E9C"/>
    <w:rsid w:val="00DD0496"/>
    <w:rsid w:val="00DD21B2"/>
    <w:rsid w:val="00DD2223"/>
    <w:rsid w:val="00DD2764"/>
    <w:rsid w:val="00DD2BA8"/>
    <w:rsid w:val="00DD384C"/>
    <w:rsid w:val="00DD41BE"/>
    <w:rsid w:val="00DD4CA5"/>
    <w:rsid w:val="00DD6E26"/>
    <w:rsid w:val="00DD7C79"/>
    <w:rsid w:val="00DE0233"/>
    <w:rsid w:val="00DE0245"/>
    <w:rsid w:val="00DE088A"/>
    <w:rsid w:val="00DE0EC6"/>
    <w:rsid w:val="00DE12E8"/>
    <w:rsid w:val="00DE189D"/>
    <w:rsid w:val="00DE29F4"/>
    <w:rsid w:val="00DE2C00"/>
    <w:rsid w:val="00DE46AF"/>
    <w:rsid w:val="00DE4EAD"/>
    <w:rsid w:val="00DE4EBE"/>
    <w:rsid w:val="00DE5799"/>
    <w:rsid w:val="00DE5C44"/>
    <w:rsid w:val="00DE7014"/>
    <w:rsid w:val="00DE771D"/>
    <w:rsid w:val="00DF028D"/>
    <w:rsid w:val="00DF08D7"/>
    <w:rsid w:val="00DF0DF7"/>
    <w:rsid w:val="00DF1103"/>
    <w:rsid w:val="00DF35D0"/>
    <w:rsid w:val="00DF3837"/>
    <w:rsid w:val="00DF54ED"/>
    <w:rsid w:val="00DF5970"/>
    <w:rsid w:val="00DF7C8A"/>
    <w:rsid w:val="00E02F27"/>
    <w:rsid w:val="00E04EDA"/>
    <w:rsid w:val="00E06915"/>
    <w:rsid w:val="00E069D0"/>
    <w:rsid w:val="00E06FD1"/>
    <w:rsid w:val="00E07BD1"/>
    <w:rsid w:val="00E1137B"/>
    <w:rsid w:val="00E14465"/>
    <w:rsid w:val="00E1590E"/>
    <w:rsid w:val="00E15B80"/>
    <w:rsid w:val="00E160E8"/>
    <w:rsid w:val="00E1678C"/>
    <w:rsid w:val="00E21875"/>
    <w:rsid w:val="00E22587"/>
    <w:rsid w:val="00E2438C"/>
    <w:rsid w:val="00E25D59"/>
    <w:rsid w:val="00E25E22"/>
    <w:rsid w:val="00E3029A"/>
    <w:rsid w:val="00E32035"/>
    <w:rsid w:val="00E336C0"/>
    <w:rsid w:val="00E33E25"/>
    <w:rsid w:val="00E34D3D"/>
    <w:rsid w:val="00E34F88"/>
    <w:rsid w:val="00E359E7"/>
    <w:rsid w:val="00E36462"/>
    <w:rsid w:val="00E36502"/>
    <w:rsid w:val="00E37CF1"/>
    <w:rsid w:val="00E4011D"/>
    <w:rsid w:val="00E407EC"/>
    <w:rsid w:val="00E40AC2"/>
    <w:rsid w:val="00E41DA9"/>
    <w:rsid w:val="00E41E33"/>
    <w:rsid w:val="00E456A2"/>
    <w:rsid w:val="00E45E35"/>
    <w:rsid w:val="00E460CF"/>
    <w:rsid w:val="00E47D6D"/>
    <w:rsid w:val="00E50065"/>
    <w:rsid w:val="00E5040A"/>
    <w:rsid w:val="00E506AA"/>
    <w:rsid w:val="00E50C40"/>
    <w:rsid w:val="00E51335"/>
    <w:rsid w:val="00E51E25"/>
    <w:rsid w:val="00E528AD"/>
    <w:rsid w:val="00E52DFC"/>
    <w:rsid w:val="00E57D09"/>
    <w:rsid w:val="00E60DBE"/>
    <w:rsid w:val="00E61E0B"/>
    <w:rsid w:val="00E62301"/>
    <w:rsid w:val="00E64B0C"/>
    <w:rsid w:val="00E6736E"/>
    <w:rsid w:val="00E7010B"/>
    <w:rsid w:val="00E70E18"/>
    <w:rsid w:val="00E71C4D"/>
    <w:rsid w:val="00E726C2"/>
    <w:rsid w:val="00E7408E"/>
    <w:rsid w:val="00E74955"/>
    <w:rsid w:val="00E76650"/>
    <w:rsid w:val="00E80B11"/>
    <w:rsid w:val="00E826AB"/>
    <w:rsid w:val="00E82A1F"/>
    <w:rsid w:val="00E835E7"/>
    <w:rsid w:val="00E8466C"/>
    <w:rsid w:val="00E852DE"/>
    <w:rsid w:val="00E902A9"/>
    <w:rsid w:val="00E917E8"/>
    <w:rsid w:val="00E92E42"/>
    <w:rsid w:val="00E93072"/>
    <w:rsid w:val="00E931E5"/>
    <w:rsid w:val="00E932D6"/>
    <w:rsid w:val="00E93CBC"/>
    <w:rsid w:val="00E94F6F"/>
    <w:rsid w:val="00E94FB9"/>
    <w:rsid w:val="00E95BC6"/>
    <w:rsid w:val="00EA0337"/>
    <w:rsid w:val="00EA13D4"/>
    <w:rsid w:val="00EA2D18"/>
    <w:rsid w:val="00EA2D5D"/>
    <w:rsid w:val="00EA3532"/>
    <w:rsid w:val="00EA35CB"/>
    <w:rsid w:val="00EA3EBC"/>
    <w:rsid w:val="00EA4CC1"/>
    <w:rsid w:val="00EA5FE3"/>
    <w:rsid w:val="00EA6EA1"/>
    <w:rsid w:val="00EA6FB3"/>
    <w:rsid w:val="00EB051E"/>
    <w:rsid w:val="00EB0E65"/>
    <w:rsid w:val="00EB346B"/>
    <w:rsid w:val="00EB5A46"/>
    <w:rsid w:val="00EB7E2D"/>
    <w:rsid w:val="00EC0528"/>
    <w:rsid w:val="00EC1027"/>
    <w:rsid w:val="00EC174A"/>
    <w:rsid w:val="00EC1F8D"/>
    <w:rsid w:val="00EC297C"/>
    <w:rsid w:val="00EC3D05"/>
    <w:rsid w:val="00EC59DF"/>
    <w:rsid w:val="00ED03EC"/>
    <w:rsid w:val="00ED160F"/>
    <w:rsid w:val="00ED4E70"/>
    <w:rsid w:val="00ED51CC"/>
    <w:rsid w:val="00ED552F"/>
    <w:rsid w:val="00ED5B64"/>
    <w:rsid w:val="00ED6372"/>
    <w:rsid w:val="00ED6930"/>
    <w:rsid w:val="00ED71D9"/>
    <w:rsid w:val="00ED734D"/>
    <w:rsid w:val="00ED73E6"/>
    <w:rsid w:val="00ED769A"/>
    <w:rsid w:val="00EE0A71"/>
    <w:rsid w:val="00EE0CE9"/>
    <w:rsid w:val="00EE0E08"/>
    <w:rsid w:val="00EE50D8"/>
    <w:rsid w:val="00EE522E"/>
    <w:rsid w:val="00EE53FD"/>
    <w:rsid w:val="00EE59EB"/>
    <w:rsid w:val="00EE6265"/>
    <w:rsid w:val="00EE71C7"/>
    <w:rsid w:val="00EE75DF"/>
    <w:rsid w:val="00EF2BDA"/>
    <w:rsid w:val="00EF3D46"/>
    <w:rsid w:val="00EF3DB0"/>
    <w:rsid w:val="00EF4228"/>
    <w:rsid w:val="00EF44BB"/>
    <w:rsid w:val="00EF64DF"/>
    <w:rsid w:val="00EF64FB"/>
    <w:rsid w:val="00EF68B3"/>
    <w:rsid w:val="00F005F8"/>
    <w:rsid w:val="00F006FB"/>
    <w:rsid w:val="00F00B7D"/>
    <w:rsid w:val="00F00FE2"/>
    <w:rsid w:val="00F022A1"/>
    <w:rsid w:val="00F03A27"/>
    <w:rsid w:val="00F03F0A"/>
    <w:rsid w:val="00F0568A"/>
    <w:rsid w:val="00F06295"/>
    <w:rsid w:val="00F06E9F"/>
    <w:rsid w:val="00F06F07"/>
    <w:rsid w:val="00F075CA"/>
    <w:rsid w:val="00F123A4"/>
    <w:rsid w:val="00F12443"/>
    <w:rsid w:val="00F12663"/>
    <w:rsid w:val="00F1277C"/>
    <w:rsid w:val="00F15158"/>
    <w:rsid w:val="00F153DA"/>
    <w:rsid w:val="00F15707"/>
    <w:rsid w:val="00F17E5D"/>
    <w:rsid w:val="00F210A3"/>
    <w:rsid w:val="00F21250"/>
    <w:rsid w:val="00F21620"/>
    <w:rsid w:val="00F21A17"/>
    <w:rsid w:val="00F23216"/>
    <w:rsid w:val="00F26DE0"/>
    <w:rsid w:val="00F27496"/>
    <w:rsid w:val="00F27D82"/>
    <w:rsid w:val="00F27FB1"/>
    <w:rsid w:val="00F301C0"/>
    <w:rsid w:val="00F3123F"/>
    <w:rsid w:val="00F31B7D"/>
    <w:rsid w:val="00F31C97"/>
    <w:rsid w:val="00F32EE2"/>
    <w:rsid w:val="00F33C30"/>
    <w:rsid w:val="00F362DC"/>
    <w:rsid w:val="00F362FB"/>
    <w:rsid w:val="00F36576"/>
    <w:rsid w:val="00F368DA"/>
    <w:rsid w:val="00F3751B"/>
    <w:rsid w:val="00F37CE9"/>
    <w:rsid w:val="00F37DCF"/>
    <w:rsid w:val="00F41538"/>
    <w:rsid w:val="00F41806"/>
    <w:rsid w:val="00F42348"/>
    <w:rsid w:val="00F42430"/>
    <w:rsid w:val="00F437E9"/>
    <w:rsid w:val="00F44BE9"/>
    <w:rsid w:val="00F458C5"/>
    <w:rsid w:val="00F461B3"/>
    <w:rsid w:val="00F47304"/>
    <w:rsid w:val="00F47C85"/>
    <w:rsid w:val="00F47F7B"/>
    <w:rsid w:val="00F5003C"/>
    <w:rsid w:val="00F513EA"/>
    <w:rsid w:val="00F550B1"/>
    <w:rsid w:val="00F55CE0"/>
    <w:rsid w:val="00F55F4E"/>
    <w:rsid w:val="00F55F50"/>
    <w:rsid w:val="00F56FC9"/>
    <w:rsid w:val="00F57288"/>
    <w:rsid w:val="00F578B1"/>
    <w:rsid w:val="00F6023D"/>
    <w:rsid w:val="00F62E5F"/>
    <w:rsid w:val="00F62EE3"/>
    <w:rsid w:val="00F63092"/>
    <w:rsid w:val="00F64831"/>
    <w:rsid w:val="00F65AD9"/>
    <w:rsid w:val="00F66028"/>
    <w:rsid w:val="00F679C6"/>
    <w:rsid w:val="00F72A0C"/>
    <w:rsid w:val="00F72E25"/>
    <w:rsid w:val="00F73032"/>
    <w:rsid w:val="00F7341B"/>
    <w:rsid w:val="00F74375"/>
    <w:rsid w:val="00F748A1"/>
    <w:rsid w:val="00F761B5"/>
    <w:rsid w:val="00F76850"/>
    <w:rsid w:val="00F774B6"/>
    <w:rsid w:val="00F7776F"/>
    <w:rsid w:val="00F778F2"/>
    <w:rsid w:val="00F80A84"/>
    <w:rsid w:val="00F80C47"/>
    <w:rsid w:val="00F80DB3"/>
    <w:rsid w:val="00F82335"/>
    <w:rsid w:val="00F8286F"/>
    <w:rsid w:val="00F847E3"/>
    <w:rsid w:val="00F8588F"/>
    <w:rsid w:val="00F87930"/>
    <w:rsid w:val="00F90037"/>
    <w:rsid w:val="00F90A80"/>
    <w:rsid w:val="00F91790"/>
    <w:rsid w:val="00F92049"/>
    <w:rsid w:val="00F92491"/>
    <w:rsid w:val="00F93C22"/>
    <w:rsid w:val="00F94CC6"/>
    <w:rsid w:val="00F95239"/>
    <w:rsid w:val="00F959F1"/>
    <w:rsid w:val="00F964EC"/>
    <w:rsid w:val="00F96A64"/>
    <w:rsid w:val="00FA0288"/>
    <w:rsid w:val="00FA04D8"/>
    <w:rsid w:val="00FA27D5"/>
    <w:rsid w:val="00FA32E9"/>
    <w:rsid w:val="00FA332B"/>
    <w:rsid w:val="00FA43C3"/>
    <w:rsid w:val="00FA509F"/>
    <w:rsid w:val="00FA6787"/>
    <w:rsid w:val="00FA77AB"/>
    <w:rsid w:val="00FA7E9E"/>
    <w:rsid w:val="00FB0C6A"/>
    <w:rsid w:val="00FB0F6C"/>
    <w:rsid w:val="00FB1911"/>
    <w:rsid w:val="00FB1C08"/>
    <w:rsid w:val="00FB1CD2"/>
    <w:rsid w:val="00FB330C"/>
    <w:rsid w:val="00FB345C"/>
    <w:rsid w:val="00FB5E6E"/>
    <w:rsid w:val="00FB6172"/>
    <w:rsid w:val="00FB6313"/>
    <w:rsid w:val="00FB650B"/>
    <w:rsid w:val="00FB6719"/>
    <w:rsid w:val="00FC01A2"/>
    <w:rsid w:val="00FC191E"/>
    <w:rsid w:val="00FC1FE5"/>
    <w:rsid w:val="00FC2840"/>
    <w:rsid w:val="00FC4A7C"/>
    <w:rsid w:val="00FC6E0E"/>
    <w:rsid w:val="00FD1785"/>
    <w:rsid w:val="00FD1B82"/>
    <w:rsid w:val="00FD2BDF"/>
    <w:rsid w:val="00FD723B"/>
    <w:rsid w:val="00FD7C6A"/>
    <w:rsid w:val="00FE2BF8"/>
    <w:rsid w:val="00FE2F7E"/>
    <w:rsid w:val="00FE3CE7"/>
    <w:rsid w:val="00FE482C"/>
    <w:rsid w:val="00FE4FC7"/>
    <w:rsid w:val="00FE6613"/>
    <w:rsid w:val="00FE6EEF"/>
    <w:rsid w:val="00FE733B"/>
    <w:rsid w:val="00FF0515"/>
    <w:rsid w:val="00FF0F61"/>
    <w:rsid w:val="00FF1FAE"/>
    <w:rsid w:val="00FF2CDE"/>
    <w:rsid w:val="00FF36E8"/>
    <w:rsid w:val="00FF46D5"/>
    <w:rsid w:val="00FF6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FFC0E1"/>
  <w15:docId w15:val="{BFAB045B-D707-437E-92F0-F8FF14270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31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57318"/>
    <w:pPr>
      <w:keepNext/>
      <w:jc w:val="right"/>
      <w:outlineLvl w:val="0"/>
    </w:pPr>
    <w:rPr>
      <w:rFonts w:ascii="Arial" w:hAnsi="Arial" w:cs="Arial"/>
      <w:color w:val="0000FF"/>
      <w:szCs w:val="20"/>
    </w:rPr>
  </w:style>
  <w:style w:type="paragraph" w:styleId="Heading3">
    <w:name w:val="heading 3"/>
    <w:basedOn w:val="Normal"/>
    <w:next w:val="Normal"/>
    <w:link w:val="Heading3Char"/>
    <w:uiPriority w:val="9"/>
    <w:semiHidden/>
    <w:unhideWhenUsed/>
    <w:qFormat/>
    <w:rsid w:val="00043C02"/>
    <w:pPr>
      <w:keepNext/>
      <w:keepLines/>
      <w:spacing w:before="40"/>
      <w:outlineLvl w:val="2"/>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657318"/>
    <w:pPr>
      <w:keepNext/>
      <w:jc w:val="right"/>
      <w:outlineLvl w:val="5"/>
    </w:pPr>
    <w:rPr>
      <w:rFonts w:ascii="Arial" w:hAnsi="Arial" w:cs="Arial"/>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7318"/>
    <w:rPr>
      <w:rFonts w:ascii="Arial" w:eastAsia="Times New Roman" w:hAnsi="Arial" w:cs="Arial"/>
      <w:color w:val="0000FF"/>
      <w:sz w:val="24"/>
      <w:szCs w:val="20"/>
    </w:rPr>
  </w:style>
  <w:style w:type="character" w:customStyle="1" w:styleId="Heading6Char">
    <w:name w:val="Heading 6 Char"/>
    <w:basedOn w:val="DefaultParagraphFont"/>
    <w:link w:val="Heading6"/>
    <w:rsid w:val="00657318"/>
    <w:rPr>
      <w:rFonts w:ascii="Arial" w:eastAsia="Times New Roman" w:hAnsi="Arial" w:cs="Arial"/>
      <w:color w:val="000000"/>
      <w:sz w:val="24"/>
      <w:szCs w:val="20"/>
    </w:rPr>
  </w:style>
  <w:style w:type="paragraph" w:styleId="Header">
    <w:name w:val="header"/>
    <w:basedOn w:val="Normal"/>
    <w:link w:val="HeaderChar"/>
    <w:rsid w:val="00657318"/>
    <w:pPr>
      <w:tabs>
        <w:tab w:val="center" w:pos="4153"/>
        <w:tab w:val="right" w:pos="8306"/>
      </w:tabs>
    </w:pPr>
  </w:style>
  <w:style w:type="character" w:customStyle="1" w:styleId="HeaderChar">
    <w:name w:val="Header Char"/>
    <w:basedOn w:val="DefaultParagraphFont"/>
    <w:link w:val="Header"/>
    <w:rsid w:val="00657318"/>
    <w:rPr>
      <w:rFonts w:ascii="Times New Roman" w:eastAsia="Times New Roman" w:hAnsi="Times New Roman" w:cs="Times New Roman"/>
      <w:sz w:val="24"/>
      <w:szCs w:val="24"/>
    </w:rPr>
  </w:style>
  <w:style w:type="paragraph" w:styleId="Footer">
    <w:name w:val="footer"/>
    <w:basedOn w:val="Normal"/>
    <w:link w:val="FooterChar"/>
    <w:rsid w:val="00657318"/>
    <w:pPr>
      <w:tabs>
        <w:tab w:val="center" w:pos="4153"/>
        <w:tab w:val="right" w:pos="8306"/>
      </w:tabs>
    </w:pPr>
  </w:style>
  <w:style w:type="character" w:customStyle="1" w:styleId="FooterChar">
    <w:name w:val="Footer Char"/>
    <w:basedOn w:val="DefaultParagraphFont"/>
    <w:link w:val="Footer"/>
    <w:rsid w:val="0065731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55F1D"/>
    <w:rPr>
      <w:rFonts w:ascii="Tahoma" w:hAnsi="Tahoma" w:cs="Tahoma"/>
      <w:sz w:val="16"/>
      <w:szCs w:val="16"/>
    </w:rPr>
  </w:style>
  <w:style w:type="character" w:customStyle="1" w:styleId="BalloonTextChar">
    <w:name w:val="Balloon Text Char"/>
    <w:basedOn w:val="DefaultParagraphFont"/>
    <w:link w:val="BalloonText"/>
    <w:uiPriority w:val="99"/>
    <w:semiHidden/>
    <w:rsid w:val="00855F1D"/>
    <w:rPr>
      <w:rFonts w:ascii="Tahoma" w:eastAsia="Times New Roman" w:hAnsi="Tahoma" w:cs="Tahoma"/>
      <w:sz w:val="16"/>
      <w:szCs w:val="16"/>
    </w:rPr>
  </w:style>
  <w:style w:type="character" w:styleId="Strong">
    <w:name w:val="Strong"/>
    <w:basedOn w:val="DefaultParagraphFont"/>
    <w:uiPriority w:val="22"/>
    <w:qFormat/>
    <w:rsid w:val="00A862DA"/>
    <w:rPr>
      <w:b/>
      <w:bCs/>
    </w:rPr>
  </w:style>
  <w:style w:type="character" w:styleId="Hyperlink">
    <w:name w:val="Hyperlink"/>
    <w:basedOn w:val="DefaultParagraphFont"/>
    <w:uiPriority w:val="99"/>
    <w:semiHidden/>
    <w:unhideWhenUsed/>
    <w:rsid w:val="00A862DA"/>
    <w:rPr>
      <w:color w:val="0000FF"/>
      <w:u w:val="single"/>
    </w:rPr>
  </w:style>
  <w:style w:type="character" w:customStyle="1" w:styleId="Heading3Char">
    <w:name w:val="Heading 3 Char"/>
    <w:basedOn w:val="DefaultParagraphFont"/>
    <w:link w:val="Heading3"/>
    <w:uiPriority w:val="9"/>
    <w:semiHidden/>
    <w:rsid w:val="00043C02"/>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256921">
      <w:bodyDiv w:val="1"/>
      <w:marLeft w:val="0"/>
      <w:marRight w:val="0"/>
      <w:marTop w:val="0"/>
      <w:marBottom w:val="0"/>
      <w:divBdr>
        <w:top w:val="none" w:sz="0" w:space="0" w:color="auto"/>
        <w:left w:val="none" w:sz="0" w:space="0" w:color="auto"/>
        <w:bottom w:val="none" w:sz="0" w:space="0" w:color="auto"/>
        <w:right w:val="none" w:sz="0" w:space="0" w:color="auto"/>
      </w:divBdr>
    </w:div>
    <w:div w:id="1511675158">
      <w:bodyDiv w:val="1"/>
      <w:marLeft w:val="0"/>
      <w:marRight w:val="0"/>
      <w:marTop w:val="0"/>
      <w:marBottom w:val="0"/>
      <w:divBdr>
        <w:top w:val="none" w:sz="0" w:space="0" w:color="auto"/>
        <w:left w:val="none" w:sz="0" w:space="0" w:color="auto"/>
        <w:bottom w:val="none" w:sz="0" w:space="0" w:color="auto"/>
        <w:right w:val="none" w:sz="0" w:space="0" w:color="auto"/>
      </w:divBdr>
    </w:div>
    <w:div w:id="1726444207">
      <w:bodyDiv w:val="1"/>
      <w:marLeft w:val="0"/>
      <w:marRight w:val="0"/>
      <w:marTop w:val="0"/>
      <w:marBottom w:val="0"/>
      <w:divBdr>
        <w:top w:val="none" w:sz="0" w:space="0" w:color="auto"/>
        <w:left w:val="none" w:sz="0" w:space="0" w:color="auto"/>
        <w:bottom w:val="none" w:sz="0" w:space="0" w:color="auto"/>
        <w:right w:val="none" w:sz="0" w:space="0" w:color="auto"/>
      </w:divBdr>
    </w:div>
    <w:div w:id="18832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AppData\Roaming\Microsoft\Template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0</TotalTime>
  <Pages>2</Pages>
  <Words>352</Words>
  <Characters>2010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Nicola Lines</cp:lastModifiedBy>
  <cp:revision>2</cp:revision>
  <cp:lastPrinted>2021-04-30T11:06:00Z</cp:lastPrinted>
  <dcterms:created xsi:type="dcterms:W3CDTF">2024-04-19T15:04:00Z</dcterms:created>
  <dcterms:modified xsi:type="dcterms:W3CDTF">2024-04-19T15:04:00Z</dcterms:modified>
</cp:coreProperties>
</file>