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47DFF" w14:textId="77777777" w:rsidR="00657318" w:rsidRPr="00A7754E" w:rsidRDefault="00FA4B8E" w:rsidP="00657318">
      <w:pPr>
        <w:rPr>
          <w:color w:val="000099"/>
          <w:sz w:val="20"/>
        </w:rPr>
      </w:pPr>
      <w:bookmarkStart w:id="0" w:name="_GoBack"/>
      <w:bookmarkEnd w:id="0"/>
      <w:r>
        <w:rPr>
          <w:rFonts w:ascii="Arial" w:hAnsi="Arial" w:cs="Arial"/>
          <w:noProof/>
          <w:color w:val="000099"/>
          <w:sz w:val="20"/>
          <w:lang w:eastAsia="en-GB"/>
        </w:rPr>
        <w:object w:dxaOrig="1440" w:dyaOrig="1440" w14:anchorId="11575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95pt;margin-top:7.3pt;width:75pt;height:84.75pt;z-index:251660288">
            <v:imagedata r:id="rId6" o:title=""/>
            <w10:wrap type="square"/>
          </v:shape>
          <o:OLEObject Type="Embed" ProgID="AcroExch.Document.DC" ShapeID="_x0000_s2050" DrawAspect="Content" ObjectID="_1757508076" r:id="rId7"/>
        </w:object>
      </w:r>
    </w:p>
    <w:p w14:paraId="50A25C2E" w14:textId="77777777" w:rsidR="00657318" w:rsidRPr="00A7754E" w:rsidRDefault="00657318" w:rsidP="00657318">
      <w:pPr>
        <w:jc w:val="right"/>
        <w:rPr>
          <w:rFonts w:ascii="Arial" w:hAnsi="Arial" w:cs="Arial"/>
          <w:color w:val="000099"/>
          <w:sz w:val="28"/>
        </w:rPr>
      </w:pPr>
      <w:r w:rsidRPr="00A7754E">
        <w:rPr>
          <w:rFonts w:ascii="Arial" w:hAnsi="Arial" w:cs="Arial"/>
          <w:bCs/>
          <w:color w:val="000099"/>
          <w:sz w:val="28"/>
        </w:rPr>
        <w:t>Pope Paul Catholic Primary School</w:t>
      </w:r>
    </w:p>
    <w:p w14:paraId="7FB7218E" w14:textId="77777777" w:rsidR="00657318" w:rsidRDefault="00657318" w:rsidP="00657318">
      <w:pPr>
        <w:jc w:val="right"/>
        <w:rPr>
          <w:rFonts w:ascii="Arial" w:hAnsi="Arial" w:cs="Arial"/>
          <w:sz w:val="20"/>
        </w:rPr>
      </w:pPr>
      <w:r>
        <w:rPr>
          <w:rFonts w:ascii="Arial" w:hAnsi="Arial" w:cs="Arial"/>
          <w:sz w:val="20"/>
        </w:rPr>
        <w:t>Baker Street</w:t>
      </w:r>
    </w:p>
    <w:p w14:paraId="2F8F446A" w14:textId="77777777" w:rsidR="00657318" w:rsidRDefault="00657318" w:rsidP="00657318">
      <w:pPr>
        <w:pStyle w:val="Heading1"/>
        <w:rPr>
          <w:color w:val="000000"/>
          <w:sz w:val="20"/>
        </w:rPr>
      </w:pPr>
      <w:r>
        <w:rPr>
          <w:color w:val="000000"/>
          <w:sz w:val="20"/>
        </w:rPr>
        <w:t>Potters Bar</w:t>
      </w:r>
    </w:p>
    <w:p w14:paraId="26406BDA" w14:textId="77777777" w:rsidR="00657318" w:rsidRDefault="00657318" w:rsidP="00657318">
      <w:pPr>
        <w:pStyle w:val="Heading6"/>
        <w:rPr>
          <w:sz w:val="20"/>
        </w:rPr>
      </w:pPr>
      <w:r>
        <w:rPr>
          <w:sz w:val="20"/>
        </w:rPr>
        <w:t>Hertfordshire</w:t>
      </w:r>
    </w:p>
    <w:p w14:paraId="10765FC4" w14:textId="77777777" w:rsidR="00657318" w:rsidRDefault="00657318" w:rsidP="00657318">
      <w:pPr>
        <w:pStyle w:val="Heading6"/>
        <w:rPr>
          <w:sz w:val="20"/>
        </w:rPr>
      </w:pPr>
      <w:r>
        <w:rPr>
          <w:sz w:val="20"/>
        </w:rPr>
        <w:t>EN6 2ES</w:t>
      </w:r>
    </w:p>
    <w:p w14:paraId="2844A651" w14:textId="77777777" w:rsidR="00657318" w:rsidRPr="009719F7" w:rsidRDefault="00657318" w:rsidP="00501A92">
      <w:pPr>
        <w:ind w:left="4320"/>
        <w:jc w:val="right"/>
        <w:rPr>
          <w:rFonts w:ascii="Arial" w:hAnsi="Arial" w:cs="Arial"/>
          <w:sz w:val="20"/>
        </w:rPr>
      </w:pPr>
      <w:r>
        <w:rPr>
          <w:rFonts w:ascii="Arial" w:hAnsi="Arial" w:cs="Arial"/>
          <w:sz w:val="20"/>
        </w:rPr>
        <w:t xml:space="preserve">         Tel: 01707 659755</w:t>
      </w:r>
    </w:p>
    <w:p w14:paraId="6CAD292C" w14:textId="77777777" w:rsidR="00657318" w:rsidRPr="009719F7" w:rsidRDefault="00657318" w:rsidP="00657318">
      <w:pPr>
        <w:ind w:left="4320"/>
        <w:jc w:val="right"/>
        <w:rPr>
          <w:rFonts w:ascii="Arial" w:hAnsi="Arial" w:cs="Arial"/>
          <w:sz w:val="20"/>
        </w:rPr>
      </w:pPr>
      <w:r w:rsidRPr="009719F7">
        <w:rPr>
          <w:rFonts w:ascii="Arial" w:hAnsi="Arial" w:cs="Arial"/>
          <w:sz w:val="20"/>
        </w:rPr>
        <w:t>Email: admin@popepaul.herts.sch.uk</w:t>
      </w:r>
    </w:p>
    <w:p w14:paraId="4A115C38" w14:textId="77777777" w:rsidR="00657318" w:rsidRPr="00A7754E" w:rsidRDefault="00657318" w:rsidP="00657318">
      <w:pPr>
        <w:ind w:left="4320"/>
        <w:jc w:val="right"/>
        <w:rPr>
          <w:rFonts w:ascii="Arial" w:hAnsi="Arial" w:cs="Arial"/>
          <w:bCs/>
          <w:sz w:val="20"/>
        </w:rPr>
      </w:pPr>
      <w:r w:rsidRPr="00A7754E">
        <w:rPr>
          <w:rFonts w:ascii="Arial" w:hAnsi="Arial" w:cs="Arial"/>
          <w:bCs/>
          <w:sz w:val="20"/>
        </w:rPr>
        <w:t>Website: www.popepaul.herts.sch.uk</w:t>
      </w:r>
    </w:p>
    <w:p w14:paraId="170BA517" w14:textId="77777777" w:rsidR="00657318" w:rsidRDefault="00657318" w:rsidP="00657318">
      <w:pPr>
        <w:rPr>
          <w:rFonts w:ascii="Arial" w:hAnsi="Arial" w:cs="Arial"/>
          <w:sz w:val="20"/>
        </w:rPr>
      </w:pPr>
      <w:r>
        <w:rPr>
          <w:rFonts w:ascii="Arial" w:hAnsi="Arial" w:cs="Arial"/>
          <w:sz w:val="20"/>
        </w:rPr>
        <w:t>Headteacher:</w:t>
      </w:r>
    </w:p>
    <w:p w14:paraId="34C9278B" w14:textId="77777777" w:rsidR="008207FC" w:rsidRDefault="00501A92" w:rsidP="00657318">
      <w:pPr>
        <w:rPr>
          <w:rFonts w:ascii="Arial" w:hAnsi="Arial" w:cs="Arial"/>
          <w:sz w:val="20"/>
        </w:rPr>
      </w:pPr>
      <w:r>
        <w:rPr>
          <w:rFonts w:ascii="Arial" w:hAnsi="Arial" w:cs="Arial"/>
          <w:sz w:val="20"/>
        </w:rPr>
        <w:t xml:space="preserve">Mrs </w:t>
      </w:r>
      <w:r w:rsidR="00F55F50">
        <w:rPr>
          <w:rFonts w:ascii="Arial" w:hAnsi="Arial" w:cs="Arial"/>
          <w:sz w:val="20"/>
        </w:rPr>
        <w:t>Liz Heymoz</w:t>
      </w:r>
      <w:r w:rsidR="00657318">
        <w:rPr>
          <w:rFonts w:ascii="Arial" w:hAnsi="Arial" w:cs="Arial"/>
          <w:sz w:val="20"/>
        </w:rPr>
        <w:t xml:space="preserve">       </w:t>
      </w:r>
    </w:p>
    <w:p w14:paraId="23FEBE37" w14:textId="77777777" w:rsidR="008207FC" w:rsidRDefault="008207FC" w:rsidP="00657318">
      <w:pPr>
        <w:rPr>
          <w:rFonts w:ascii="Arial" w:hAnsi="Arial" w:cs="Arial"/>
          <w:sz w:val="20"/>
        </w:rPr>
      </w:pPr>
    </w:p>
    <w:p w14:paraId="3BFBC6FE" w14:textId="77777777" w:rsidR="00185674" w:rsidRDefault="00820C4F" w:rsidP="00657318">
      <w:pPr>
        <w:rPr>
          <w:b/>
          <w:bCs/>
        </w:rPr>
      </w:pPr>
      <w:r w:rsidRPr="00820C4F">
        <w:rPr>
          <w:b/>
          <w:bCs/>
        </w:rPr>
        <w:t>2023</w:t>
      </w:r>
      <w:r w:rsidR="00185674">
        <w:rPr>
          <w:b/>
          <w:bCs/>
        </w:rPr>
        <w:t xml:space="preserve"> – 2024 Academic Year</w:t>
      </w:r>
    </w:p>
    <w:p w14:paraId="24F9F2FB" w14:textId="3CB31E88" w:rsidR="00657318" w:rsidRPr="00820C4F" w:rsidRDefault="00820C4F" w:rsidP="00657318">
      <w:pPr>
        <w:rPr>
          <w:b/>
          <w:bCs/>
        </w:rPr>
      </w:pPr>
      <w:r w:rsidRPr="00820C4F">
        <w:rPr>
          <w:b/>
          <w:bCs/>
        </w:rPr>
        <w:t xml:space="preserve">Autumn Term </w:t>
      </w:r>
    </w:p>
    <w:p w14:paraId="65A44DBD" w14:textId="77777777" w:rsidR="00820C4F" w:rsidRDefault="00820C4F" w:rsidP="00657318">
      <w:pPr>
        <w:rPr>
          <w:rFonts w:ascii="Arial" w:hAnsi="Arial" w:cs="Arial"/>
          <w:sz w:val="20"/>
        </w:rPr>
      </w:pPr>
    </w:p>
    <w:p w14:paraId="23EB40F5" w14:textId="77777777" w:rsidR="008207FC" w:rsidRDefault="008207FC" w:rsidP="008207FC">
      <w:r>
        <w:t>Dear Parents,</w:t>
      </w:r>
    </w:p>
    <w:p w14:paraId="1327AC35" w14:textId="77777777" w:rsidR="008207FC" w:rsidRPr="008207FC" w:rsidRDefault="008207FC" w:rsidP="008207FC">
      <w:pPr>
        <w:rPr>
          <w:rFonts w:asciiTheme="minorHAnsi" w:hAnsiTheme="minorHAnsi" w:cstheme="minorHAnsi"/>
        </w:rPr>
      </w:pPr>
    </w:p>
    <w:p w14:paraId="74061F61" w14:textId="6CBD2B03" w:rsidR="008207FC" w:rsidRPr="00820C4F" w:rsidRDefault="00820C4F" w:rsidP="008207FC">
      <w:pPr>
        <w:rPr>
          <w:b/>
          <w:u w:val="single"/>
        </w:rPr>
      </w:pPr>
      <w:r w:rsidRPr="00820C4F">
        <w:rPr>
          <w:b/>
          <w:u w:val="single"/>
        </w:rPr>
        <w:t>Autumn</w:t>
      </w:r>
      <w:r w:rsidR="008207FC" w:rsidRPr="00820C4F">
        <w:rPr>
          <w:b/>
          <w:u w:val="single"/>
        </w:rPr>
        <w:t xml:space="preserve"> Term 202</w:t>
      </w:r>
      <w:r w:rsidRPr="00820C4F">
        <w:rPr>
          <w:b/>
          <w:u w:val="single"/>
        </w:rPr>
        <w:t xml:space="preserve">3  </w:t>
      </w:r>
      <w:r w:rsidR="008207FC" w:rsidRPr="00820C4F">
        <w:rPr>
          <w:b/>
          <w:u w:val="single"/>
        </w:rPr>
        <w:t xml:space="preserve"> Relationship and Health Education</w:t>
      </w:r>
      <w:r w:rsidRPr="00820C4F">
        <w:rPr>
          <w:b/>
          <w:u w:val="single"/>
        </w:rPr>
        <w:t xml:space="preserve"> (RHE)/PSHE and Wellbeing</w:t>
      </w:r>
    </w:p>
    <w:p w14:paraId="29EEB9EF" w14:textId="77777777" w:rsidR="008207FC" w:rsidRPr="00820C4F" w:rsidRDefault="008207FC" w:rsidP="008207FC">
      <w:pPr>
        <w:rPr>
          <w:b/>
          <w:u w:val="single"/>
        </w:rPr>
      </w:pPr>
    </w:p>
    <w:p w14:paraId="465FDCAB" w14:textId="07CAAA6E" w:rsidR="008207FC" w:rsidRDefault="008207FC" w:rsidP="008207FC">
      <w:r>
        <w:t xml:space="preserve">In school </w:t>
      </w:r>
      <w:proofErr w:type="gramStart"/>
      <w:r>
        <w:t>we  use</w:t>
      </w:r>
      <w:proofErr w:type="gramEnd"/>
      <w:r>
        <w:t xml:space="preserve"> a Relationship Education programme provided by </w:t>
      </w:r>
      <w:proofErr w:type="spellStart"/>
      <w:r>
        <w:t>TenTen</w:t>
      </w:r>
      <w:proofErr w:type="spellEnd"/>
      <w:r>
        <w:t>, known as ‘Life to the Full</w:t>
      </w:r>
      <w:r w:rsidR="00820C4F">
        <w:t xml:space="preserve"> </w:t>
      </w:r>
      <w:proofErr w:type="spellStart"/>
      <w:r w:rsidR="00820C4F">
        <w:t>Plus</w:t>
      </w:r>
      <w:r>
        <w:t>’</w:t>
      </w:r>
      <w:proofErr w:type="spellEnd"/>
      <w:r>
        <w:t xml:space="preserve"> to teach Relationship and Health Education</w:t>
      </w:r>
      <w:r w:rsidR="00820C4F">
        <w:t xml:space="preserve">/PSHE and Wellbeing. </w:t>
      </w:r>
    </w:p>
    <w:p w14:paraId="4E9A5B46" w14:textId="18A0DC3E" w:rsidR="00820C4F" w:rsidRDefault="008207FC" w:rsidP="008207FC">
      <w:r>
        <w:t>This programme is designed specifically for Catholic schools. It aims to te</w:t>
      </w:r>
      <w:r w:rsidRPr="00B319D6">
        <w:t xml:space="preserve">ach </w:t>
      </w:r>
      <w:r w:rsidR="00820C4F">
        <w:t xml:space="preserve">this curriculum </w:t>
      </w:r>
      <w:r w:rsidRPr="00B319D6">
        <w:t>within the context of a Christian understanding rooted in the wisdom and teaching of the Catholic Church.</w:t>
      </w:r>
    </w:p>
    <w:p w14:paraId="61D6DAF7" w14:textId="77777777" w:rsidR="00820C4F" w:rsidRDefault="00820C4F" w:rsidP="00780DF5">
      <w:pPr>
        <w:rPr>
          <w:i/>
        </w:rPr>
      </w:pPr>
    </w:p>
    <w:p w14:paraId="58B5A7BA" w14:textId="2A444F50" w:rsidR="008207FC" w:rsidRDefault="008207FC" w:rsidP="008207FC">
      <w:r>
        <w:t>As parents</w:t>
      </w:r>
      <w:r w:rsidR="00820C4F">
        <w:t>,</w:t>
      </w:r>
      <w:r>
        <w:t xml:space="preserve"> you are the first educators of your child and we want you to be aware of the teaching programme schedule, so you can anticipate and answer your children’s queries and questions in their supportive home environment. </w:t>
      </w:r>
    </w:p>
    <w:p w14:paraId="006BE4C0" w14:textId="1E8721AF" w:rsidR="00820C4F" w:rsidRDefault="00820C4F" w:rsidP="008207FC"/>
    <w:p w14:paraId="517805E5" w14:textId="70E009A5" w:rsidR="008207FC" w:rsidRDefault="00820C4F" w:rsidP="008207FC">
      <w:r>
        <w:t>On the other side of this letter, you will see what modules of learning your child(ren) will be covering in his/her respective year group</w:t>
      </w:r>
      <w:r w:rsidR="00D056F6">
        <w:t xml:space="preserve"> during this autumn term. </w:t>
      </w:r>
    </w:p>
    <w:p w14:paraId="378A196E" w14:textId="2472981C" w:rsidR="008207FC" w:rsidRDefault="008207FC" w:rsidP="008207FC"/>
    <w:p w14:paraId="47FE63C2" w14:textId="29EFC20B" w:rsidR="008207FC" w:rsidRDefault="008207FC" w:rsidP="008207FC">
      <w:r>
        <w:t>If you wish to explore the lesson resources more fully, please see below the link to Ten Ten’s Parent Portal, including suggested home activities to support learning:</w:t>
      </w:r>
    </w:p>
    <w:p w14:paraId="389CBDB8" w14:textId="6DF3EF58" w:rsidR="00CF51A5" w:rsidRDefault="00CF51A5" w:rsidP="008207FC">
      <w:r>
        <w:rPr>
          <w:noProof/>
          <w:lang w:eastAsia="en-GB"/>
        </w:rPr>
        <w:drawing>
          <wp:anchor distT="0" distB="0" distL="114300" distR="114300" simplePos="0" relativeHeight="251662336" behindDoc="0" locked="0" layoutInCell="1" allowOverlap="1" wp14:anchorId="3EC2E82C" wp14:editId="487AEE9B">
            <wp:simplePos x="0" y="0"/>
            <wp:positionH relativeFrom="column">
              <wp:posOffset>-45085</wp:posOffset>
            </wp:positionH>
            <wp:positionV relativeFrom="paragraph">
              <wp:posOffset>76835</wp:posOffset>
            </wp:positionV>
            <wp:extent cx="5162550" cy="8477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62550" cy="847725"/>
                    </a:xfrm>
                    <a:prstGeom prst="rect">
                      <a:avLst/>
                    </a:prstGeom>
                  </pic:spPr>
                </pic:pic>
              </a:graphicData>
            </a:graphic>
          </wp:anchor>
        </w:drawing>
      </w:r>
    </w:p>
    <w:p w14:paraId="0545D84E" w14:textId="48562ED8" w:rsidR="008207FC" w:rsidRDefault="008207FC" w:rsidP="008207FC"/>
    <w:p w14:paraId="22DEC136" w14:textId="77777777" w:rsidR="00820C4F" w:rsidRDefault="00820C4F" w:rsidP="008207FC"/>
    <w:p w14:paraId="7C20862A" w14:textId="77777777" w:rsidR="00CF51A5" w:rsidRDefault="00CF51A5" w:rsidP="008207FC"/>
    <w:p w14:paraId="3FE81F21" w14:textId="77777777" w:rsidR="00CF51A5" w:rsidRDefault="00CF51A5" w:rsidP="008207FC"/>
    <w:p w14:paraId="4C3FCCDF" w14:textId="77777777" w:rsidR="00CF51A5" w:rsidRDefault="00CF51A5" w:rsidP="008207FC"/>
    <w:p w14:paraId="6387DF1B" w14:textId="69A14EC0" w:rsidR="008207FC" w:rsidRDefault="00CF51A5" w:rsidP="008207FC">
      <w:r>
        <w:t xml:space="preserve">When </w:t>
      </w:r>
      <w:r w:rsidR="008207FC">
        <w:t xml:space="preserve">you login, please click on </w:t>
      </w:r>
      <w:r w:rsidR="00185674">
        <w:rPr>
          <w:b/>
          <w:bCs/>
          <w:u w:val="single"/>
        </w:rPr>
        <w:t xml:space="preserve">Year 1 and 2 </w:t>
      </w:r>
      <w:r>
        <w:t>where</w:t>
      </w:r>
      <w:r w:rsidR="008207FC">
        <w:t xml:space="preserve"> you will get guidance on the content of the lessons in the programme.</w:t>
      </w:r>
    </w:p>
    <w:p w14:paraId="27E83A1E" w14:textId="77777777" w:rsidR="00820C4F" w:rsidRDefault="00820C4F" w:rsidP="008207FC"/>
    <w:p w14:paraId="1179E8AA" w14:textId="3690D11E" w:rsidR="00820C4F" w:rsidRDefault="00820C4F" w:rsidP="008207FC">
      <w:r>
        <w:t xml:space="preserve">If you have any questions regarding the content, please do not hesitate to contact me. </w:t>
      </w:r>
    </w:p>
    <w:p w14:paraId="34D1F1F8" w14:textId="77777777" w:rsidR="00820C4F" w:rsidRDefault="00820C4F" w:rsidP="008207FC"/>
    <w:p w14:paraId="6E87068B" w14:textId="77777777" w:rsidR="008207FC" w:rsidRDefault="008207FC" w:rsidP="008207FC">
      <w:r>
        <w:t xml:space="preserve">Many thanks for your continued support in your child’s education. </w:t>
      </w:r>
    </w:p>
    <w:p w14:paraId="4D12E660" w14:textId="77777777" w:rsidR="008207FC" w:rsidRDefault="008207FC" w:rsidP="008207FC"/>
    <w:p w14:paraId="30B06591" w14:textId="77777777" w:rsidR="00820C4F" w:rsidRDefault="00820C4F" w:rsidP="008207FC"/>
    <w:p w14:paraId="6468DC49" w14:textId="20A36352" w:rsidR="00820C4F" w:rsidRDefault="00820C4F" w:rsidP="008207FC">
      <w:r>
        <w:t>Mrs McNamara (RHE/PHSE subject lead)</w:t>
      </w:r>
    </w:p>
    <w:p w14:paraId="691CCFA8" w14:textId="69CE4914" w:rsidR="004B2526" w:rsidRDefault="004B2526" w:rsidP="00F153DA"/>
    <w:p w14:paraId="34C62F21" w14:textId="77777777" w:rsidR="00431338" w:rsidRDefault="00431338" w:rsidP="00F153DA"/>
    <w:p w14:paraId="67552E33" w14:textId="77777777" w:rsidR="00431338" w:rsidRDefault="00431338" w:rsidP="00F153DA"/>
    <w:p w14:paraId="58984C73" w14:textId="77777777" w:rsidR="00431338" w:rsidRDefault="00431338" w:rsidP="00F153DA"/>
    <w:p w14:paraId="21E534CB" w14:textId="77777777" w:rsidR="00431338" w:rsidRDefault="00431338" w:rsidP="00F153DA"/>
    <w:p w14:paraId="04738830" w14:textId="77777777" w:rsidR="00431338" w:rsidRDefault="00431338" w:rsidP="00F153DA"/>
    <w:p w14:paraId="28007770" w14:textId="77777777" w:rsidR="00431338" w:rsidRDefault="00431338" w:rsidP="00F153DA"/>
    <w:p w14:paraId="64011786" w14:textId="77777777" w:rsidR="00431338" w:rsidRDefault="00431338" w:rsidP="00F153DA"/>
    <w:p w14:paraId="5815A466" w14:textId="77777777" w:rsidR="00431338" w:rsidRDefault="00431338" w:rsidP="00F153DA"/>
    <w:p w14:paraId="34BD903D" w14:textId="46DAECA0" w:rsidR="00431338" w:rsidRDefault="00431338" w:rsidP="00F153DA">
      <w:pPr>
        <w:rPr>
          <w:b/>
          <w:bCs/>
          <w:u w:val="single"/>
        </w:rPr>
      </w:pPr>
      <w:r w:rsidRPr="00431338">
        <w:rPr>
          <w:b/>
          <w:bCs/>
          <w:u w:val="single"/>
        </w:rPr>
        <w:t xml:space="preserve">Autumn </w:t>
      </w:r>
      <w:r w:rsidR="00185674">
        <w:rPr>
          <w:b/>
          <w:bCs/>
          <w:u w:val="single"/>
        </w:rPr>
        <w:t xml:space="preserve">Term </w:t>
      </w:r>
      <w:r w:rsidRPr="00431338">
        <w:rPr>
          <w:b/>
          <w:bCs/>
          <w:u w:val="single"/>
        </w:rPr>
        <w:t>2023</w:t>
      </w:r>
    </w:p>
    <w:p w14:paraId="489DDE60" w14:textId="77777777" w:rsidR="00431338" w:rsidRDefault="00431338" w:rsidP="00F153DA">
      <w:pPr>
        <w:rPr>
          <w:b/>
          <w:bCs/>
          <w:u w:val="single"/>
        </w:rPr>
      </w:pPr>
    </w:p>
    <w:p w14:paraId="770E91F9" w14:textId="3DD44A8A" w:rsidR="00431338" w:rsidRDefault="00431338" w:rsidP="00F153DA">
      <w:pPr>
        <w:rPr>
          <w:b/>
          <w:bCs/>
          <w:u w:val="single"/>
        </w:rPr>
      </w:pPr>
      <w:r>
        <w:rPr>
          <w:b/>
          <w:bCs/>
          <w:u w:val="single"/>
        </w:rPr>
        <w:t>Module 1: Created and Loved by God</w:t>
      </w:r>
    </w:p>
    <w:p w14:paraId="6B6CD621" w14:textId="77777777" w:rsidR="00431338" w:rsidRDefault="00431338" w:rsidP="00F153DA">
      <w:pPr>
        <w:rPr>
          <w:b/>
          <w:bCs/>
          <w:u w:val="single"/>
        </w:rPr>
      </w:pPr>
    </w:p>
    <w:p w14:paraId="73CC7E04" w14:textId="4786FC5D" w:rsidR="00431338" w:rsidRDefault="00431338" w:rsidP="00F153DA">
      <w:pPr>
        <w:rPr>
          <w:b/>
          <w:bCs/>
          <w:u w:val="single"/>
        </w:rPr>
      </w:pPr>
      <w:r>
        <w:rPr>
          <w:b/>
          <w:bCs/>
          <w:u w:val="single"/>
        </w:rPr>
        <w:t xml:space="preserve">Unit </w:t>
      </w:r>
      <w:proofErr w:type="gramStart"/>
      <w:r>
        <w:rPr>
          <w:b/>
          <w:bCs/>
          <w:u w:val="single"/>
        </w:rPr>
        <w:t>1  Story</w:t>
      </w:r>
      <w:proofErr w:type="gramEnd"/>
      <w:r>
        <w:rPr>
          <w:b/>
          <w:bCs/>
          <w:u w:val="single"/>
        </w:rPr>
        <w:t xml:space="preserve"> Sessions </w:t>
      </w:r>
    </w:p>
    <w:p w14:paraId="42563174" w14:textId="61E9924C" w:rsidR="00431338" w:rsidRPr="00185674" w:rsidRDefault="00431338" w:rsidP="00F153DA">
      <w:r w:rsidRPr="00185674">
        <w:t xml:space="preserve">Examining a Bible Story </w:t>
      </w:r>
    </w:p>
    <w:p w14:paraId="0BD36072" w14:textId="77777777" w:rsidR="00431338" w:rsidRDefault="00431338" w:rsidP="00F153DA">
      <w:pPr>
        <w:rPr>
          <w:b/>
          <w:bCs/>
          <w:u w:val="single"/>
        </w:rPr>
      </w:pPr>
    </w:p>
    <w:p w14:paraId="55BDCB13" w14:textId="1AFAE865" w:rsidR="00431338" w:rsidRDefault="00431338" w:rsidP="00F153DA">
      <w:pPr>
        <w:rPr>
          <w:b/>
          <w:bCs/>
          <w:u w:val="single"/>
        </w:rPr>
      </w:pPr>
      <w:r>
        <w:rPr>
          <w:b/>
          <w:bCs/>
          <w:u w:val="single"/>
        </w:rPr>
        <w:t xml:space="preserve">Unit </w:t>
      </w:r>
      <w:proofErr w:type="gramStart"/>
      <w:r>
        <w:rPr>
          <w:b/>
          <w:bCs/>
          <w:u w:val="single"/>
        </w:rPr>
        <w:t>2  Me</w:t>
      </w:r>
      <w:proofErr w:type="gramEnd"/>
      <w:r>
        <w:rPr>
          <w:b/>
          <w:bCs/>
          <w:u w:val="single"/>
        </w:rPr>
        <w:t>, My Body, My Health</w:t>
      </w:r>
    </w:p>
    <w:p w14:paraId="595BD894" w14:textId="77777777" w:rsidR="00431338" w:rsidRDefault="00431338" w:rsidP="00F153DA">
      <w:pPr>
        <w:rPr>
          <w:b/>
          <w:bCs/>
          <w:u w:val="single"/>
        </w:rPr>
      </w:pPr>
    </w:p>
    <w:p w14:paraId="49E96A11" w14:textId="1AB60F64" w:rsidR="00431338" w:rsidRDefault="00185674" w:rsidP="00F153DA">
      <w:pPr>
        <w:rPr>
          <w:b/>
          <w:bCs/>
          <w:u w:val="single"/>
        </w:rPr>
      </w:pPr>
      <w:r>
        <w:rPr>
          <w:noProof/>
          <w:lang w:eastAsia="en-GB"/>
        </w:rPr>
        <w:drawing>
          <wp:anchor distT="0" distB="0" distL="114300" distR="114300" simplePos="0" relativeHeight="251663360" behindDoc="0" locked="0" layoutInCell="1" allowOverlap="1" wp14:anchorId="3B5EB925" wp14:editId="1D568196">
            <wp:simplePos x="542925" y="1981200"/>
            <wp:positionH relativeFrom="column">
              <wp:align>left</wp:align>
            </wp:positionH>
            <wp:positionV relativeFrom="paragraph">
              <wp:align>top</wp:align>
            </wp:positionV>
            <wp:extent cx="5438775" cy="1489933"/>
            <wp:effectExtent l="0" t="0" r="0" b="0"/>
            <wp:wrapSquare wrapText="bothSides"/>
            <wp:docPr id="1677637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37939" name=""/>
                    <pic:cNvPicPr/>
                  </pic:nvPicPr>
                  <pic:blipFill>
                    <a:blip r:embed="rId9">
                      <a:extLst>
                        <a:ext uri="{28A0092B-C50C-407E-A947-70E740481C1C}">
                          <a14:useLocalDpi xmlns:a14="http://schemas.microsoft.com/office/drawing/2010/main" val="0"/>
                        </a:ext>
                      </a:extLst>
                    </a:blip>
                    <a:stretch>
                      <a:fillRect/>
                    </a:stretch>
                  </pic:blipFill>
                  <pic:spPr>
                    <a:xfrm>
                      <a:off x="0" y="0"/>
                      <a:ext cx="5438775" cy="1489933"/>
                    </a:xfrm>
                    <a:prstGeom prst="rect">
                      <a:avLst/>
                    </a:prstGeom>
                  </pic:spPr>
                </pic:pic>
              </a:graphicData>
            </a:graphic>
          </wp:anchor>
        </w:drawing>
      </w:r>
      <w:r>
        <w:rPr>
          <w:b/>
          <w:bCs/>
          <w:u w:val="single"/>
        </w:rPr>
        <w:br w:type="textWrapping" w:clear="all"/>
      </w:r>
    </w:p>
    <w:p w14:paraId="02BBBDFA" w14:textId="60D2AA6B" w:rsidR="00431338" w:rsidRPr="008207FC" w:rsidRDefault="00431338" w:rsidP="00F153DA"/>
    <w:sectPr w:rsidR="00431338" w:rsidRPr="008207FC" w:rsidSect="00862AFA">
      <w:footerReference w:type="default" r:id="rId10"/>
      <w:pgSz w:w="11906" w:h="16838"/>
      <w:pgMar w:top="357" w:right="849" w:bottom="1276" w:left="851"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19D18" w14:textId="77777777" w:rsidR="00916BBB" w:rsidRDefault="00916BBB" w:rsidP="004B4F11">
      <w:r>
        <w:separator/>
      </w:r>
    </w:p>
  </w:endnote>
  <w:endnote w:type="continuationSeparator" w:id="0">
    <w:p w14:paraId="0C7E31E0" w14:textId="77777777" w:rsidR="00916BBB" w:rsidRDefault="00916BBB" w:rsidP="004B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4529F" w14:textId="77777777" w:rsidR="00303228" w:rsidRDefault="00501A92">
    <w:pPr>
      <w:pStyle w:val="Footer"/>
    </w:pPr>
    <w:r>
      <w:rPr>
        <w:noProof/>
        <w:lang w:eastAsia="en-GB"/>
      </w:rPr>
      <w:drawing>
        <wp:anchor distT="0" distB="0" distL="114300" distR="114300" simplePos="0" relativeHeight="251658240" behindDoc="0" locked="0" layoutInCell="1" allowOverlap="1" wp14:anchorId="5E20BCE5" wp14:editId="28FB9168">
          <wp:simplePos x="0" y="0"/>
          <wp:positionH relativeFrom="column">
            <wp:posOffset>3021965</wp:posOffset>
          </wp:positionH>
          <wp:positionV relativeFrom="paragraph">
            <wp:posOffset>-21590</wp:posOffset>
          </wp:positionV>
          <wp:extent cx="876300" cy="581025"/>
          <wp:effectExtent l="0" t="0" r="0" b="9525"/>
          <wp:wrapSquare wrapText="bothSides"/>
          <wp:docPr id="5" name="Picture 0" descr="Education logo - small - 3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logo - small - 30mm.jpg"/>
                  <pic:cNvPicPr/>
                </pic:nvPicPr>
                <pic:blipFill>
                  <a:blip r:embed="rId1"/>
                  <a:stretch>
                    <a:fillRect/>
                  </a:stretch>
                </pic:blipFill>
                <pic:spPr>
                  <a:xfrm>
                    <a:off x="0" y="0"/>
                    <a:ext cx="876300" cy="5810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5606120E" wp14:editId="41EF83AB">
          <wp:simplePos x="0" y="0"/>
          <wp:positionH relativeFrom="column">
            <wp:posOffset>1755140</wp:posOffset>
          </wp:positionH>
          <wp:positionV relativeFrom="paragraph">
            <wp:posOffset>-7620</wp:posOffset>
          </wp:positionV>
          <wp:extent cx="942975" cy="637540"/>
          <wp:effectExtent l="0" t="0" r="9525" b="0"/>
          <wp:wrapSquare wrapText="bothSides"/>
          <wp:docPr id="7" name="Picture 4" descr="Health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 Schoo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63754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lang w:eastAsia="en-GB"/>
      </w:rPr>
      <w:drawing>
        <wp:anchor distT="0" distB="0" distL="114300" distR="114300" simplePos="0" relativeHeight="251661312" behindDoc="0" locked="0" layoutInCell="1" allowOverlap="1" wp14:anchorId="1C9B1622" wp14:editId="04ACD61F">
          <wp:simplePos x="0" y="0"/>
          <wp:positionH relativeFrom="margin">
            <wp:align>left</wp:align>
          </wp:positionH>
          <wp:positionV relativeFrom="paragraph">
            <wp:posOffset>40005</wp:posOffset>
          </wp:positionV>
          <wp:extent cx="1362075" cy="552450"/>
          <wp:effectExtent l="0" t="0" r="9525" b="0"/>
          <wp:wrapSquare wrapText="bothSides"/>
          <wp:docPr id="8" name="Picture 2" descr="UHPartnershi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Partnership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2075" cy="55245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Pr="00501A92">
      <w:rPr>
        <w:rFonts w:asciiTheme="minorHAnsi" w:hAnsiTheme="minorHAnsi" w:cstheme="minorHAnsi"/>
        <w:noProof/>
        <w:color w:val="000000"/>
        <w:sz w:val="28"/>
        <w:szCs w:val="28"/>
        <w:shd w:val="clear" w:color="auto" w:fill="FFFFFF"/>
        <w:lang w:eastAsia="en-GB"/>
      </w:rPr>
      <w:drawing>
        <wp:inline distT="0" distB="0" distL="0" distR="0" wp14:anchorId="759F067A" wp14:editId="70C85E65">
          <wp:extent cx="1028700" cy="608965"/>
          <wp:effectExtent l="0" t="0" r="0" b="635"/>
          <wp:docPr id="2" name="Picture 2" descr="\\K9SERVER\User$\teachers\EHeymoz\PSQM GILT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9SERVER\User$\teachers\EHeymoz\PSQM GILT 202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39196" cy="674376"/>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1DA2E12" wp14:editId="3A26393D">
          <wp:extent cx="809625" cy="7255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13971" cy="72946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F4AB5" w14:textId="77777777" w:rsidR="00916BBB" w:rsidRDefault="00916BBB" w:rsidP="004B4F11">
      <w:r>
        <w:separator/>
      </w:r>
    </w:p>
  </w:footnote>
  <w:footnote w:type="continuationSeparator" w:id="0">
    <w:p w14:paraId="241F98E4" w14:textId="77777777" w:rsidR="00916BBB" w:rsidRDefault="00916BBB" w:rsidP="004B4F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AFA"/>
    <w:rsid w:val="000002F9"/>
    <w:rsid w:val="00000714"/>
    <w:rsid w:val="00000D46"/>
    <w:rsid w:val="00000DEB"/>
    <w:rsid w:val="00002E55"/>
    <w:rsid w:val="0000461F"/>
    <w:rsid w:val="00004776"/>
    <w:rsid w:val="00005084"/>
    <w:rsid w:val="000107E2"/>
    <w:rsid w:val="000114B8"/>
    <w:rsid w:val="0001209C"/>
    <w:rsid w:val="00012CED"/>
    <w:rsid w:val="00013275"/>
    <w:rsid w:val="00015EDF"/>
    <w:rsid w:val="0001645A"/>
    <w:rsid w:val="00017971"/>
    <w:rsid w:val="00020332"/>
    <w:rsid w:val="00020D7C"/>
    <w:rsid w:val="0002314D"/>
    <w:rsid w:val="000231A3"/>
    <w:rsid w:val="00023736"/>
    <w:rsid w:val="00023DF9"/>
    <w:rsid w:val="00024B9D"/>
    <w:rsid w:val="00024F19"/>
    <w:rsid w:val="0002514B"/>
    <w:rsid w:val="000266D3"/>
    <w:rsid w:val="000303D0"/>
    <w:rsid w:val="0003256F"/>
    <w:rsid w:val="00035454"/>
    <w:rsid w:val="000378BB"/>
    <w:rsid w:val="00037D1F"/>
    <w:rsid w:val="00042248"/>
    <w:rsid w:val="00042501"/>
    <w:rsid w:val="000430DA"/>
    <w:rsid w:val="00043479"/>
    <w:rsid w:val="000437D3"/>
    <w:rsid w:val="00044B17"/>
    <w:rsid w:val="00045082"/>
    <w:rsid w:val="00045B92"/>
    <w:rsid w:val="00047A1A"/>
    <w:rsid w:val="00047DB2"/>
    <w:rsid w:val="0005190C"/>
    <w:rsid w:val="00051B84"/>
    <w:rsid w:val="000522FF"/>
    <w:rsid w:val="00052CAB"/>
    <w:rsid w:val="00053FC4"/>
    <w:rsid w:val="000552FB"/>
    <w:rsid w:val="00056545"/>
    <w:rsid w:val="0005719A"/>
    <w:rsid w:val="00057592"/>
    <w:rsid w:val="00062128"/>
    <w:rsid w:val="0006236E"/>
    <w:rsid w:val="00063130"/>
    <w:rsid w:val="00064495"/>
    <w:rsid w:val="00064D96"/>
    <w:rsid w:val="000651B3"/>
    <w:rsid w:val="000657FE"/>
    <w:rsid w:val="00065849"/>
    <w:rsid w:val="00067577"/>
    <w:rsid w:val="0007114C"/>
    <w:rsid w:val="00071871"/>
    <w:rsid w:val="00071B03"/>
    <w:rsid w:val="00072DC4"/>
    <w:rsid w:val="000738CE"/>
    <w:rsid w:val="00073E00"/>
    <w:rsid w:val="00074243"/>
    <w:rsid w:val="000747EE"/>
    <w:rsid w:val="00074885"/>
    <w:rsid w:val="00074C1F"/>
    <w:rsid w:val="00074CE8"/>
    <w:rsid w:val="00074D26"/>
    <w:rsid w:val="000762BB"/>
    <w:rsid w:val="000802DA"/>
    <w:rsid w:val="00080332"/>
    <w:rsid w:val="00081209"/>
    <w:rsid w:val="00081E0E"/>
    <w:rsid w:val="000827D2"/>
    <w:rsid w:val="000838EA"/>
    <w:rsid w:val="00086894"/>
    <w:rsid w:val="00090258"/>
    <w:rsid w:val="000903AC"/>
    <w:rsid w:val="00090462"/>
    <w:rsid w:val="000910D7"/>
    <w:rsid w:val="000916EE"/>
    <w:rsid w:val="00091810"/>
    <w:rsid w:val="00092817"/>
    <w:rsid w:val="000929B3"/>
    <w:rsid w:val="00092DE9"/>
    <w:rsid w:val="00092FF3"/>
    <w:rsid w:val="00093236"/>
    <w:rsid w:val="00093561"/>
    <w:rsid w:val="000942E3"/>
    <w:rsid w:val="00094BA0"/>
    <w:rsid w:val="00095C96"/>
    <w:rsid w:val="00095CF8"/>
    <w:rsid w:val="00096BD6"/>
    <w:rsid w:val="00096C6E"/>
    <w:rsid w:val="00097658"/>
    <w:rsid w:val="00097C84"/>
    <w:rsid w:val="000A03B1"/>
    <w:rsid w:val="000A0452"/>
    <w:rsid w:val="000A2418"/>
    <w:rsid w:val="000A2ACE"/>
    <w:rsid w:val="000A4017"/>
    <w:rsid w:val="000A5A11"/>
    <w:rsid w:val="000A677B"/>
    <w:rsid w:val="000A6A54"/>
    <w:rsid w:val="000A6AC1"/>
    <w:rsid w:val="000A76A6"/>
    <w:rsid w:val="000B1252"/>
    <w:rsid w:val="000B21F4"/>
    <w:rsid w:val="000B293F"/>
    <w:rsid w:val="000B3443"/>
    <w:rsid w:val="000B435C"/>
    <w:rsid w:val="000B6A5B"/>
    <w:rsid w:val="000B70AC"/>
    <w:rsid w:val="000C115F"/>
    <w:rsid w:val="000C2657"/>
    <w:rsid w:val="000C3145"/>
    <w:rsid w:val="000C54FB"/>
    <w:rsid w:val="000C5919"/>
    <w:rsid w:val="000C601B"/>
    <w:rsid w:val="000C6F51"/>
    <w:rsid w:val="000C75A7"/>
    <w:rsid w:val="000D0008"/>
    <w:rsid w:val="000D4D0C"/>
    <w:rsid w:val="000D53C2"/>
    <w:rsid w:val="000D6F11"/>
    <w:rsid w:val="000D7CC8"/>
    <w:rsid w:val="000D7F2D"/>
    <w:rsid w:val="000E0FC1"/>
    <w:rsid w:val="000E1440"/>
    <w:rsid w:val="000E2B83"/>
    <w:rsid w:val="000E3704"/>
    <w:rsid w:val="000E3946"/>
    <w:rsid w:val="000E7C9C"/>
    <w:rsid w:val="000E7EF7"/>
    <w:rsid w:val="000F106A"/>
    <w:rsid w:val="000F3002"/>
    <w:rsid w:val="000F4912"/>
    <w:rsid w:val="000F5903"/>
    <w:rsid w:val="000F5DF4"/>
    <w:rsid w:val="000F62B8"/>
    <w:rsid w:val="000F6475"/>
    <w:rsid w:val="00100951"/>
    <w:rsid w:val="0010314E"/>
    <w:rsid w:val="001033F4"/>
    <w:rsid w:val="00103563"/>
    <w:rsid w:val="00103C13"/>
    <w:rsid w:val="00104D33"/>
    <w:rsid w:val="00104EBE"/>
    <w:rsid w:val="001059ED"/>
    <w:rsid w:val="00110D60"/>
    <w:rsid w:val="00111634"/>
    <w:rsid w:val="00111D08"/>
    <w:rsid w:val="00112A42"/>
    <w:rsid w:val="00112A6E"/>
    <w:rsid w:val="00112E8D"/>
    <w:rsid w:val="001141B8"/>
    <w:rsid w:val="00117F70"/>
    <w:rsid w:val="00121D88"/>
    <w:rsid w:val="00122D58"/>
    <w:rsid w:val="001234E7"/>
    <w:rsid w:val="0012373F"/>
    <w:rsid w:val="00123D53"/>
    <w:rsid w:val="00125D32"/>
    <w:rsid w:val="00126DAA"/>
    <w:rsid w:val="0012747F"/>
    <w:rsid w:val="0012792F"/>
    <w:rsid w:val="00132403"/>
    <w:rsid w:val="00132BC8"/>
    <w:rsid w:val="00132EAB"/>
    <w:rsid w:val="0013464D"/>
    <w:rsid w:val="00135994"/>
    <w:rsid w:val="00136E4C"/>
    <w:rsid w:val="001375F9"/>
    <w:rsid w:val="00140FF0"/>
    <w:rsid w:val="0014124B"/>
    <w:rsid w:val="001412EA"/>
    <w:rsid w:val="001417EF"/>
    <w:rsid w:val="001426B6"/>
    <w:rsid w:val="00145B7E"/>
    <w:rsid w:val="00145CA8"/>
    <w:rsid w:val="001462E8"/>
    <w:rsid w:val="001465AC"/>
    <w:rsid w:val="00147958"/>
    <w:rsid w:val="001507D6"/>
    <w:rsid w:val="00152110"/>
    <w:rsid w:val="00152E90"/>
    <w:rsid w:val="00154EE3"/>
    <w:rsid w:val="001553D7"/>
    <w:rsid w:val="00155F81"/>
    <w:rsid w:val="00156AC9"/>
    <w:rsid w:val="00156C74"/>
    <w:rsid w:val="00157777"/>
    <w:rsid w:val="001607EF"/>
    <w:rsid w:val="00160920"/>
    <w:rsid w:val="001619B4"/>
    <w:rsid w:val="00161DD6"/>
    <w:rsid w:val="00164CDB"/>
    <w:rsid w:val="00165431"/>
    <w:rsid w:val="00167792"/>
    <w:rsid w:val="001703EE"/>
    <w:rsid w:val="00172154"/>
    <w:rsid w:val="0017305F"/>
    <w:rsid w:val="001732BD"/>
    <w:rsid w:val="00175A19"/>
    <w:rsid w:val="001769B8"/>
    <w:rsid w:val="00177135"/>
    <w:rsid w:val="00181990"/>
    <w:rsid w:val="00181DA4"/>
    <w:rsid w:val="001821F9"/>
    <w:rsid w:val="00182E57"/>
    <w:rsid w:val="001830B3"/>
    <w:rsid w:val="001833FA"/>
    <w:rsid w:val="00183558"/>
    <w:rsid w:val="00184815"/>
    <w:rsid w:val="00185118"/>
    <w:rsid w:val="00185674"/>
    <w:rsid w:val="00185C9F"/>
    <w:rsid w:val="00185E44"/>
    <w:rsid w:val="00186F3A"/>
    <w:rsid w:val="001900F3"/>
    <w:rsid w:val="00190497"/>
    <w:rsid w:val="001906C8"/>
    <w:rsid w:val="00190904"/>
    <w:rsid w:val="00190BDC"/>
    <w:rsid w:val="001912A6"/>
    <w:rsid w:val="00193038"/>
    <w:rsid w:val="0019559F"/>
    <w:rsid w:val="00195CC3"/>
    <w:rsid w:val="0019709D"/>
    <w:rsid w:val="001A04B6"/>
    <w:rsid w:val="001A0DBD"/>
    <w:rsid w:val="001A13F4"/>
    <w:rsid w:val="001A5593"/>
    <w:rsid w:val="001A5BBF"/>
    <w:rsid w:val="001A72A8"/>
    <w:rsid w:val="001A7C97"/>
    <w:rsid w:val="001B1469"/>
    <w:rsid w:val="001B18D6"/>
    <w:rsid w:val="001B2B12"/>
    <w:rsid w:val="001B2F2D"/>
    <w:rsid w:val="001B460F"/>
    <w:rsid w:val="001B5195"/>
    <w:rsid w:val="001B5F06"/>
    <w:rsid w:val="001B7202"/>
    <w:rsid w:val="001B7C64"/>
    <w:rsid w:val="001C0C19"/>
    <w:rsid w:val="001C357B"/>
    <w:rsid w:val="001C4F2A"/>
    <w:rsid w:val="001C6015"/>
    <w:rsid w:val="001D1492"/>
    <w:rsid w:val="001D194C"/>
    <w:rsid w:val="001D1B00"/>
    <w:rsid w:val="001D23B8"/>
    <w:rsid w:val="001D2AE7"/>
    <w:rsid w:val="001D2B06"/>
    <w:rsid w:val="001D32E0"/>
    <w:rsid w:val="001D36F1"/>
    <w:rsid w:val="001D5237"/>
    <w:rsid w:val="001D6696"/>
    <w:rsid w:val="001D6898"/>
    <w:rsid w:val="001D6A9F"/>
    <w:rsid w:val="001D7B3F"/>
    <w:rsid w:val="001D7C70"/>
    <w:rsid w:val="001D7F47"/>
    <w:rsid w:val="001E058A"/>
    <w:rsid w:val="001E0ACC"/>
    <w:rsid w:val="001E11D7"/>
    <w:rsid w:val="001E23FD"/>
    <w:rsid w:val="001E376B"/>
    <w:rsid w:val="001E3AF7"/>
    <w:rsid w:val="001E4F05"/>
    <w:rsid w:val="001E5B06"/>
    <w:rsid w:val="001E60E3"/>
    <w:rsid w:val="001F028B"/>
    <w:rsid w:val="001F04AE"/>
    <w:rsid w:val="001F0D5F"/>
    <w:rsid w:val="001F0F32"/>
    <w:rsid w:val="001F2A4F"/>
    <w:rsid w:val="001F47DC"/>
    <w:rsid w:val="001F487F"/>
    <w:rsid w:val="001F55FE"/>
    <w:rsid w:val="001F5AD7"/>
    <w:rsid w:val="001F6545"/>
    <w:rsid w:val="001F7362"/>
    <w:rsid w:val="0020020D"/>
    <w:rsid w:val="002007CB"/>
    <w:rsid w:val="00201709"/>
    <w:rsid w:val="002021D0"/>
    <w:rsid w:val="002027B1"/>
    <w:rsid w:val="002029E2"/>
    <w:rsid w:val="00204BB7"/>
    <w:rsid w:val="00205DBE"/>
    <w:rsid w:val="002064E1"/>
    <w:rsid w:val="0020721A"/>
    <w:rsid w:val="002130F5"/>
    <w:rsid w:val="002144FA"/>
    <w:rsid w:val="002156FE"/>
    <w:rsid w:val="00217291"/>
    <w:rsid w:val="002175C9"/>
    <w:rsid w:val="00220D50"/>
    <w:rsid w:val="0022146D"/>
    <w:rsid w:val="002216B5"/>
    <w:rsid w:val="002230CA"/>
    <w:rsid w:val="00223726"/>
    <w:rsid w:val="00223D2D"/>
    <w:rsid w:val="002240F9"/>
    <w:rsid w:val="00224C92"/>
    <w:rsid w:val="002259BB"/>
    <w:rsid w:val="00225A94"/>
    <w:rsid w:val="00230487"/>
    <w:rsid w:val="0023301D"/>
    <w:rsid w:val="00233D8B"/>
    <w:rsid w:val="00234F91"/>
    <w:rsid w:val="00235176"/>
    <w:rsid w:val="0023631C"/>
    <w:rsid w:val="00236C29"/>
    <w:rsid w:val="00236E08"/>
    <w:rsid w:val="0024096C"/>
    <w:rsid w:val="00241CD1"/>
    <w:rsid w:val="002423AD"/>
    <w:rsid w:val="00243E4F"/>
    <w:rsid w:val="002447B6"/>
    <w:rsid w:val="002455E1"/>
    <w:rsid w:val="00245962"/>
    <w:rsid w:val="00245C2C"/>
    <w:rsid w:val="00245F58"/>
    <w:rsid w:val="00246E6F"/>
    <w:rsid w:val="00246FB2"/>
    <w:rsid w:val="00247483"/>
    <w:rsid w:val="002476CE"/>
    <w:rsid w:val="002502C6"/>
    <w:rsid w:val="00250BBD"/>
    <w:rsid w:val="0025191F"/>
    <w:rsid w:val="00251974"/>
    <w:rsid w:val="00254030"/>
    <w:rsid w:val="002557AD"/>
    <w:rsid w:val="002557DB"/>
    <w:rsid w:val="002561F1"/>
    <w:rsid w:val="00256A05"/>
    <w:rsid w:val="00256CC8"/>
    <w:rsid w:val="00256CCD"/>
    <w:rsid w:val="002574C0"/>
    <w:rsid w:val="00261F52"/>
    <w:rsid w:val="00262593"/>
    <w:rsid w:val="00262975"/>
    <w:rsid w:val="00263EAD"/>
    <w:rsid w:val="00263FB2"/>
    <w:rsid w:val="00264CDB"/>
    <w:rsid w:val="00265A3F"/>
    <w:rsid w:val="00265BF7"/>
    <w:rsid w:val="00265FD7"/>
    <w:rsid w:val="00267C47"/>
    <w:rsid w:val="00270D12"/>
    <w:rsid w:val="00271205"/>
    <w:rsid w:val="002716BC"/>
    <w:rsid w:val="002733D0"/>
    <w:rsid w:val="0027345C"/>
    <w:rsid w:val="00273AAB"/>
    <w:rsid w:val="00273BD7"/>
    <w:rsid w:val="00273CE5"/>
    <w:rsid w:val="00273F7A"/>
    <w:rsid w:val="00274B17"/>
    <w:rsid w:val="00274E94"/>
    <w:rsid w:val="00275227"/>
    <w:rsid w:val="002762B9"/>
    <w:rsid w:val="0028063F"/>
    <w:rsid w:val="00281E8B"/>
    <w:rsid w:val="00283CB7"/>
    <w:rsid w:val="00286090"/>
    <w:rsid w:val="00287244"/>
    <w:rsid w:val="00287A7D"/>
    <w:rsid w:val="00291623"/>
    <w:rsid w:val="0029173C"/>
    <w:rsid w:val="00291CFC"/>
    <w:rsid w:val="00293A53"/>
    <w:rsid w:val="00295C72"/>
    <w:rsid w:val="0029618D"/>
    <w:rsid w:val="002961AA"/>
    <w:rsid w:val="00296430"/>
    <w:rsid w:val="002A03A0"/>
    <w:rsid w:val="002A0B96"/>
    <w:rsid w:val="002A2056"/>
    <w:rsid w:val="002A2390"/>
    <w:rsid w:val="002A3BA0"/>
    <w:rsid w:val="002A3C95"/>
    <w:rsid w:val="002A4C22"/>
    <w:rsid w:val="002A5100"/>
    <w:rsid w:val="002A523A"/>
    <w:rsid w:val="002A67EC"/>
    <w:rsid w:val="002A6879"/>
    <w:rsid w:val="002A6DA8"/>
    <w:rsid w:val="002A7040"/>
    <w:rsid w:val="002A7F02"/>
    <w:rsid w:val="002B0AC4"/>
    <w:rsid w:val="002B220D"/>
    <w:rsid w:val="002B2AB8"/>
    <w:rsid w:val="002B3893"/>
    <w:rsid w:val="002B3FCC"/>
    <w:rsid w:val="002B4296"/>
    <w:rsid w:val="002B42AE"/>
    <w:rsid w:val="002B448E"/>
    <w:rsid w:val="002B56D2"/>
    <w:rsid w:val="002B6279"/>
    <w:rsid w:val="002B7BE9"/>
    <w:rsid w:val="002C0701"/>
    <w:rsid w:val="002C073E"/>
    <w:rsid w:val="002C1379"/>
    <w:rsid w:val="002C162C"/>
    <w:rsid w:val="002C3994"/>
    <w:rsid w:val="002C4256"/>
    <w:rsid w:val="002C4DD7"/>
    <w:rsid w:val="002C51DA"/>
    <w:rsid w:val="002D0E6D"/>
    <w:rsid w:val="002D1C97"/>
    <w:rsid w:val="002D1D22"/>
    <w:rsid w:val="002D226E"/>
    <w:rsid w:val="002D2A2C"/>
    <w:rsid w:val="002D3688"/>
    <w:rsid w:val="002D3B84"/>
    <w:rsid w:val="002D45C6"/>
    <w:rsid w:val="002D4FE9"/>
    <w:rsid w:val="002D7080"/>
    <w:rsid w:val="002E12B1"/>
    <w:rsid w:val="002E1998"/>
    <w:rsid w:val="002E22FB"/>
    <w:rsid w:val="002E3284"/>
    <w:rsid w:val="002E3CBD"/>
    <w:rsid w:val="002E48EE"/>
    <w:rsid w:val="002E538B"/>
    <w:rsid w:val="002E56CA"/>
    <w:rsid w:val="002E57F9"/>
    <w:rsid w:val="002E5C40"/>
    <w:rsid w:val="002E71C5"/>
    <w:rsid w:val="002F1041"/>
    <w:rsid w:val="002F3684"/>
    <w:rsid w:val="002F602A"/>
    <w:rsid w:val="002F6437"/>
    <w:rsid w:val="002F6922"/>
    <w:rsid w:val="00301592"/>
    <w:rsid w:val="00302C93"/>
    <w:rsid w:val="00303228"/>
    <w:rsid w:val="0030426A"/>
    <w:rsid w:val="00304624"/>
    <w:rsid w:val="00304B11"/>
    <w:rsid w:val="00305A0D"/>
    <w:rsid w:val="00305D10"/>
    <w:rsid w:val="003125C1"/>
    <w:rsid w:val="0031298F"/>
    <w:rsid w:val="00313085"/>
    <w:rsid w:val="003142C8"/>
    <w:rsid w:val="003147AE"/>
    <w:rsid w:val="003151A2"/>
    <w:rsid w:val="0031584C"/>
    <w:rsid w:val="00316196"/>
    <w:rsid w:val="003205A9"/>
    <w:rsid w:val="00320CA6"/>
    <w:rsid w:val="003217BA"/>
    <w:rsid w:val="00321970"/>
    <w:rsid w:val="00321F00"/>
    <w:rsid w:val="003226C5"/>
    <w:rsid w:val="00322805"/>
    <w:rsid w:val="00322B64"/>
    <w:rsid w:val="0032319A"/>
    <w:rsid w:val="00323F0B"/>
    <w:rsid w:val="00325129"/>
    <w:rsid w:val="00325C65"/>
    <w:rsid w:val="0032642A"/>
    <w:rsid w:val="0032651F"/>
    <w:rsid w:val="00327A41"/>
    <w:rsid w:val="00327FD4"/>
    <w:rsid w:val="00330328"/>
    <w:rsid w:val="00330480"/>
    <w:rsid w:val="00331029"/>
    <w:rsid w:val="00331254"/>
    <w:rsid w:val="00332E1A"/>
    <w:rsid w:val="00332E68"/>
    <w:rsid w:val="00332E90"/>
    <w:rsid w:val="00333378"/>
    <w:rsid w:val="003336E3"/>
    <w:rsid w:val="00334F47"/>
    <w:rsid w:val="00336126"/>
    <w:rsid w:val="0033644C"/>
    <w:rsid w:val="00340D03"/>
    <w:rsid w:val="00341478"/>
    <w:rsid w:val="003429E7"/>
    <w:rsid w:val="00343070"/>
    <w:rsid w:val="00343D2D"/>
    <w:rsid w:val="00346751"/>
    <w:rsid w:val="00346D59"/>
    <w:rsid w:val="00346E42"/>
    <w:rsid w:val="00350C3E"/>
    <w:rsid w:val="00351732"/>
    <w:rsid w:val="00352676"/>
    <w:rsid w:val="00353395"/>
    <w:rsid w:val="003537F2"/>
    <w:rsid w:val="00353D0A"/>
    <w:rsid w:val="00353FA8"/>
    <w:rsid w:val="003540D7"/>
    <w:rsid w:val="0035451D"/>
    <w:rsid w:val="00354F84"/>
    <w:rsid w:val="00355594"/>
    <w:rsid w:val="00355752"/>
    <w:rsid w:val="00357251"/>
    <w:rsid w:val="0035775D"/>
    <w:rsid w:val="00360864"/>
    <w:rsid w:val="00360869"/>
    <w:rsid w:val="00360A25"/>
    <w:rsid w:val="00361BBD"/>
    <w:rsid w:val="0036217E"/>
    <w:rsid w:val="00363516"/>
    <w:rsid w:val="00366334"/>
    <w:rsid w:val="0036733B"/>
    <w:rsid w:val="003701FA"/>
    <w:rsid w:val="00370D79"/>
    <w:rsid w:val="003720CD"/>
    <w:rsid w:val="00373523"/>
    <w:rsid w:val="003745E3"/>
    <w:rsid w:val="00374DE7"/>
    <w:rsid w:val="003755FD"/>
    <w:rsid w:val="00376614"/>
    <w:rsid w:val="003801C8"/>
    <w:rsid w:val="003808E2"/>
    <w:rsid w:val="003812EC"/>
    <w:rsid w:val="003814B7"/>
    <w:rsid w:val="003817EB"/>
    <w:rsid w:val="003821BB"/>
    <w:rsid w:val="0038264D"/>
    <w:rsid w:val="00382998"/>
    <w:rsid w:val="00384473"/>
    <w:rsid w:val="00385241"/>
    <w:rsid w:val="00385C07"/>
    <w:rsid w:val="00386A22"/>
    <w:rsid w:val="00386D41"/>
    <w:rsid w:val="00390183"/>
    <w:rsid w:val="00390449"/>
    <w:rsid w:val="00390F6A"/>
    <w:rsid w:val="0039102D"/>
    <w:rsid w:val="0039175D"/>
    <w:rsid w:val="0039298C"/>
    <w:rsid w:val="0039391F"/>
    <w:rsid w:val="00394959"/>
    <w:rsid w:val="0039540A"/>
    <w:rsid w:val="00395744"/>
    <w:rsid w:val="0039657E"/>
    <w:rsid w:val="00396919"/>
    <w:rsid w:val="00397899"/>
    <w:rsid w:val="00397B85"/>
    <w:rsid w:val="003A0850"/>
    <w:rsid w:val="003A1710"/>
    <w:rsid w:val="003A1B49"/>
    <w:rsid w:val="003A2417"/>
    <w:rsid w:val="003A280D"/>
    <w:rsid w:val="003A2C5F"/>
    <w:rsid w:val="003A3233"/>
    <w:rsid w:val="003A39C0"/>
    <w:rsid w:val="003A3DDA"/>
    <w:rsid w:val="003A4C36"/>
    <w:rsid w:val="003A7ECE"/>
    <w:rsid w:val="003A7F45"/>
    <w:rsid w:val="003B2368"/>
    <w:rsid w:val="003B28F5"/>
    <w:rsid w:val="003B2901"/>
    <w:rsid w:val="003B47EC"/>
    <w:rsid w:val="003B48D4"/>
    <w:rsid w:val="003B54F5"/>
    <w:rsid w:val="003B6D85"/>
    <w:rsid w:val="003B7570"/>
    <w:rsid w:val="003C1250"/>
    <w:rsid w:val="003C2A7E"/>
    <w:rsid w:val="003C36B8"/>
    <w:rsid w:val="003C3BA9"/>
    <w:rsid w:val="003C420A"/>
    <w:rsid w:val="003C55E4"/>
    <w:rsid w:val="003C6D31"/>
    <w:rsid w:val="003D1CEA"/>
    <w:rsid w:val="003D3503"/>
    <w:rsid w:val="003D364D"/>
    <w:rsid w:val="003D3857"/>
    <w:rsid w:val="003D4B75"/>
    <w:rsid w:val="003D5028"/>
    <w:rsid w:val="003D617F"/>
    <w:rsid w:val="003D63B5"/>
    <w:rsid w:val="003D68A9"/>
    <w:rsid w:val="003E0AAB"/>
    <w:rsid w:val="003E20DF"/>
    <w:rsid w:val="003E2109"/>
    <w:rsid w:val="003E62C9"/>
    <w:rsid w:val="003E6DFB"/>
    <w:rsid w:val="003F0071"/>
    <w:rsid w:val="003F25E9"/>
    <w:rsid w:val="003F2FF8"/>
    <w:rsid w:val="003F3026"/>
    <w:rsid w:val="003F3A8C"/>
    <w:rsid w:val="003F3CAD"/>
    <w:rsid w:val="003F4174"/>
    <w:rsid w:val="003F4416"/>
    <w:rsid w:val="003F5478"/>
    <w:rsid w:val="003F6F42"/>
    <w:rsid w:val="003F71D2"/>
    <w:rsid w:val="00400EAB"/>
    <w:rsid w:val="00400ED8"/>
    <w:rsid w:val="00401F24"/>
    <w:rsid w:val="00403502"/>
    <w:rsid w:val="00405023"/>
    <w:rsid w:val="00406603"/>
    <w:rsid w:val="0040675D"/>
    <w:rsid w:val="004072C6"/>
    <w:rsid w:val="004103E0"/>
    <w:rsid w:val="004105D5"/>
    <w:rsid w:val="00411E3C"/>
    <w:rsid w:val="00412D60"/>
    <w:rsid w:val="004136C1"/>
    <w:rsid w:val="00413D48"/>
    <w:rsid w:val="004145DB"/>
    <w:rsid w:val="004159C1"/>
    <w:rsid w:val="004163BC"/>
    <w:rsid w:val="004166A7"/>
    <w:rsid w:val="004179BB"/>
    <w:rsid w:val="00417D0D"/>
    <w:rsid w:val="00420DA9"/>
    <w:rsid w:val="0042158F"/>
    <w:rsid w:val="00423309"/>
    <w:rsid w:val="00423556"/>
    <w:rsid w:val="004301F6"/>
    <w:rsid w:val="0043065B"/>
    <w:rsid w:val="004306C7"/>
    <w:rsid w:val="00431338"/>
    <w:rsid w:val="0043184F"/>
    <w:rsid w:val="00431A76"/>
    <w:rsid w:val="00432E25"/>
    <w:rsid w:val="004342ED"/>
    <w:rsid w:val="00436563"/>
    <w:rsid w:val="00436CD9"/>
    <w:rsid w:val="004370B8"/>
    <w:rsid w:val="004376F9"/>
    <w:rsid w:val="0044023F"/>
    <w:rsid w:val="00441432"/>
    <w:rsid w:val="00441AF5"/>
    <w:rsid w:val="00441BF7"/>
    <w:rsid w:val="00441C4E"/>
    <w:rsid w:val="004428FD"/>
    <w:rsid w:val="004431D4"/>
    <w:rsid w:val="004440F6"/>
    <w:rsid w:val="004445FA"/>
    <w:rsid w:val="004455FC"/>
    <w:rsid w:val="00445772"/>
    <w:rsid w:val="004502C0"/>
    <w:rsid w:val="00450756"/>
    <w:rsid w:val="004509CB"/>
    <w:rsid w:val="00450FFC"/>
    <w:rsid w:val="00453119"/>
    <w:rsid w:val="004532FA"/>
    <w:rsid w:val="00453335"/>
    <w:rsid w:val="00454329"/>
    <w:rsid w:val="004552A4"/>
    <w:rsid w:val="00455778"/>
    <w:rsid w:val="00455D63"/>
    <w:rsid w:val="00456CB3"/>
    <w:rsid w:val="004619B7"/>
    <w:rsid w:val="00461A3B"/>
    <w:rsid w:val="00461E53"/>
    <w:rsid w:val="00462FC4"/>
    <w:rsid w:val="004637D8"/>
    <w:rsid w:val="00463D19"/>
    <w:rsid w:val="00467076"/>
    <w:rsid w:val="00467D55"/>
    <w:rsid w:val="00470385"/>
    <w:rsid w:val="00470ADC"/>
    <w:rsid w:val="00471696"/>
    <w:rsid w:val="00472459"/>
    <w:rsid w:val="00472C8A"/>
    <w:rsid w:val="00472F13"/>
    <w:rsid w:val="00474A97"/>
    <w:rsid w:val="00474ECF"/>
    <w:rsid w:val="00475C84"/>
    <w:rsid w:val="00475D73"/>
    <w:rsid w:val="004764D9"/>
    <w:rsid w:val="00476774"/>
    <w:rsid w:val="00480082"/>
    <w:rsid w:val="004804B3"/>
    <w:rsid w:val="00480FF9"/>
    <w:rsid w:val="00481E75"/>
    <w:rsid w:val="00483EFD"/>
    <w:rsid w:val="004844C4"/>
    <w:rsid w:val="00484F09"/>
    <w:rsid w:val="004864B7"/>
    <w:rsid w:val="0048753F"/>
    <w:rsid w:val="004877B9"/>
    <w:rsid w:val="00487806"/>
    <w:rsid w:val="00490314"/>
    <w:rsid w:val="00491045"/>
    <w:rsid w:val="0049196D"/>
    <w:rsid w:val="0049382E"/>
    <w:rsid w:val="004938B9"/>
    <w:rsid w:val="00493B7E"/>
    <w:rsid w:val="00494AF3"/>
    <w:rsid w:val="00495FBA"/>
    <w:rsid w:val="00496E5A"/>
    <w:rsid w:val="004A1DCE"/>
    <w:rsid w:val="004A330D"/>
    <w:rsid w:val="004A3822"/>
    <w:rsid w:val="004A40DE"/>
    <w:rsid w:val="004A6B51"/>
    <w:rsid w:val="004A6C33"/>
    <w:rsid w:val="004A6FB5"/>
    <w:rsid w:val="004A70D2"/>
    <w:rsid w:val="004B0819"/>
    <w:rsid w:val="004B15F7"/>
    <w:rsid w:val="004B2526"/>
    <w:rsid w:val="004B4BD0"/>
    <w:rsid w:val="004B4F11"/>
    <w:rsid w:val="004B55A3"/>
    <w:rsid w:val="004B58ED"/>
    <w:rsid w:val="004B5988"/>
    <w:rsid w:val="004B5C9E"/>
    <w:rsid w:val="004B6DC1"/>
    <w:rsid w:val="004B7F37"/>
    <w:rsid w:val="004C013B"/>
    <w:rsid w:val="004C1D83"/>
    <w:rsid w:val="004C282F"/>
    <w:rsid w:val="004C55A8"/>
    <w:rsid w:val="004C6D5D"/>
    <w:rsid w:val="004C6E24"/>
    <w:rsid w:val="004D01EA"/>
    <w:rsid w:val="004D08BA"/>
    <w:rsid w:val="004D2F8B"/>
    <w:rsid w:val="004D3718"/>
    <w:rsid w:val="004D46EF"/>
    <w:rsid w:val="004D4CF8"/>
    <w:rsid w:val="004E1B8B"/>
    <w:rsid w:val="004E22FA"/>
    <w:rsid w:val="004E2623"/>
    <w:rsid w:val="004E2F37"/>
    <w:rsid w:val="004E31A9"/>
    <w:rsid w:val="004E4622"/>
    <w:rsid w:val="004E509A"/>
    <w:rsid w:val="004E6DE6"/>
    <w:rsid w:val="004E773F"/>
    <w:rsid w:val="004E7CB1"/>
    <w:rsid w:val="004F01D5"/>
    <w:rsid w:val="004F079A"/>
    <w:rsid w:val="004F0FE2"/>
    <w:rsid w:val="004F1332"/>
    <w:rsid w:val="004F2D81"/>
    <w:rsid w:val="004F30DE"/>
    <w:rsid w:val="004F38DC"/>
    <w:rsid w:val="004F41AD"/>
    <w:rsid w:val="004F440C"/>
    <w:rsid w:val="004F4940"/>
    <w:rsid w:val="004F73B8"/>
    <w:rsid w:val="004F7BDA"/>
    <w:rsid w:val="00500089"/>
    <w:rsid w:val="00500215"/>
    <w:rsid w:val="00501A92"/>
    <w:rsid w:val="00502872"/>
    <w:rsid w:val="00503A50"/>
    <w:rsid w:val="00505C03"/>
    <w:rsid w:val="005066D9"/>
    <w:rsid w:val="005102E5"/>
    <w:rsid w:val="00510B92"/>
    <w:rsid w:val="00511DF0"/>
    <w:rsid w:val="00512967"/>
    <w:rsid w:val="00512B14"/>
    <w:rsid w:val="00512F77"/>
    <w:rsid w:val="00513C70"/>
    <w:rsid w:val="00513CB4"/>
    <w:rsid w:val="00515070"/>
    <w:rsid w:val="00515609"/>
    <w:rsid w:val="00515666"/>
    <w:rsid w:val="00516539"/>
    <w:rsid w:val="005167EC"/>
    <w:rsid w:val="00516BA4"/>
    <w:rsid w:val="00517859"/>
    <w:rsid w:val="0052049A"/>
    <w:rsid w:val="00522B45"/>
    <w:rsid w:val="005233D3"/>
    <w:rsid w:val="005233ED"/>
    <w:rsid w:val="00523829"/>
    <w:rsid w:val="0052405E"/>
    <w:rsid w:val="00524D9F"/>
    <w:rsid w:val="00525366"/>
    <w:rsid w:val="0052756B"/>
    <w:rsid w:val="0052783A"/>
    <w:rsid w:val="00530E7F"/>
    <w:rsid w:val="005312FA"/>
    <w:rsid w:val="005313C7"/>
    <w:rsid w:val="005316CE"/>
    <w:rsid w:val="00532F20"/>
    <w:rsid w:val="00533B60"/>
    <w:rsid w:val="00533F1F"/>
    <w:rsid w:val="00535B24"/>
    <w:rsid w:val="005407CA"/>
    <w:rsid w:val="005415C3"/>
    <w:rsid w:val="00542389"/>
    <w:rsid w:val="00542625"/>
    <w:rsid w:val="00543F26"/>
    <w:rsid w:val="005444FF"/>
    <w:rsid w:val="005465CF"/>
    <w:rsid w:val="00547F86"/>
    <w:rsid w:val="0055094F"/>
    <w:rsid w:val="00551566"/>
    <w:rsid w:val="00552F66"/>
    <w:rsid w:val="005534A2"/>
    <w:rsid w:val="005536BC"/>
    <w:rsid w:val="00553C6E"/>
    <w:rsid w:val="0055616D"/>
    <w:rsid w:val="0055649A"/>
    <w:rsid w:val="00556856"/>
    <w:rsid w:val="00557193"/>
    <w:rsid w:val="0056071F"/>
    <w:rsid w:val="005620D3"/>
    <w:rsid w:val="005623F5"/>
    <w:rsid w:val="005627C6"/>
    <w:rsid w:val="00563467"/>
    <w:rsid w:val="00563488"/>
    <w:rsid w:val="00563C74"/>
    <w:rsid w:val="0056415E"/>
    <w:rsid w:val="00566D9D"/>
    <w:rsid w:val="005676CA"/>
    <w:rsid w:val="00567E73"/>
    <w:rsid w:val="00570965"/>
    <w:rsid w:val="00571E24"/>
    <w:rsid w:val="0057228B"/>
    <w:rsid w:val="0057304E"/>
    <w:rsid w:val="00573212"/>
    <w:rsid w:val="00574E40"/>
    <w:rsid w:val="005753AF"/>
    <w:rsid w:val="00575C80"/>
    <w:rsid w:val="005762A0"/>
    <w:rsid w:val="005762C6"/>
    <w:rsid w:val="00576410"/>
    <w:rsid w:val="00576950"/>
    <w:rsid w:val="00580B79"/>
    <w:rsid w:val="00581887"/>
    <w:rsid w:val="00582AAC"/>
    <w:rsid w:val="00583231"/>
    <w:rsid w:val="005835FC"/>
    <w:rsid w:val="00583983"/>
    <w:rsid w:val="0058417E"/>
    <w:rsid w:val="0058493A"/>
    <w:rsid w:val="005861A6"/>
    <w:rsid w:val="005864C3"/>
    <w:rsid w:val="00586AA1"/>
    <w:rsid w:val="005900D4"/>
    <w:rsid w:val="0059039F"/>
    <w:rsid w:val="005922BE"/>
    <w:rsid w:val="005924CA"/>
    <w:rsid w:val="00592893"/>
    <w:rsid w:val="005929E3"/>
    <w:rsid w:val="00594552"/>
    <w:rsid w:val="0059647F"/>
    <w:rsid w:val="00596A86"/>
    <w:rsid w:val="00596F73"/>
    <w:rsid w:val="00597346"/>
    <w:rsid w:val="00597816"/>
    <w:rsid w:val="005A0051"/>
    <w:rsid w:val="005A0E33"/>
    <w:rsid w:val="005A16FB"/>
    <w:rsid w:val="005A3AEE"/>
    <w:rsid w:val="005A457B"/>
    <w:rsid w:val="005A4765"/>
    <w:rsid w:val="005A4CCB"/>
    <w:rsid w:val="005A4CF0"/>
    <w:rsid w:val="005A4E2E"/>
    <w:rsid w:val="005A4F29"/>
    <w:rsid w:val="005A6716"/>
    <w:rsid w:val="005B09BC"/>
    <w:rsid w:val="005B1837"/>
    <w:rsid w:val="005B1B14"/>
    <w:rsid w:val="005B2222"/>
    <w:rsid w:val="005B2DAD"/>
    <w:rsid w:val="005B75F7"/>
    <w:rsid w:val="005B7D67"/>
    <w:rsid w:val="005C0545"/>
    <w:rsid w:val="005C0A45"/>
    <w:rsid w:val="005C1D9C"/>
    <w:rsid w:val="005C31FC"/>
    <w:rsid w:val="005C4BDA"/>
    <w:rsid w:val="005C6C70"/>
    <w:rsid w:val="005C7D23"/>
    <w:rsid w:val="005D01B5"/>
    <w:rsid w:val="005D078C"/>
    <w:rsid w:val="005D08AF"/>
    <w:rsid w:val="005D09FC"/>
    <w:rsid w:val="005D3A53"/>
    <w:rsid w:val="005D481E"/>
    <w:rsid w:val="005D4F34"/>
    <w:rsid w:val="005D6D4C"/>
    <w:rsid w:val="005D7541"/>
    <w:rsid w:val="005E5071"/>
    <w:rsid w:val="005E64C5"/>
    <w:rsid w:val="005F0569"/>
    <w:rsid w:val="005F29CB"/>
    <w:rsid w:val="005F4A19"/>
    <w:rsid w:val="005F5B88"/>
    <w:rsid w:val="005F68DA"/>
    <w:rsid w:val="00600769"/>
    <w:rsid w:val="006042B3"/>
    <w:rsid w:val="0060444F"/>
    <w:rsid w:val="0060547B"/>
    <w:rsid w:val="006059C8"/>
    <w:rsid w:val="006060BE"/>
    <w:rsid w:val="00606606"/>
    <w:rsid w:val="006072B0"/>
    <w:rsid w:val="00607B9B"/>
    <w:rsid w:val="006100EA"/>
    <w:rsid w:val="00610298"/>
    <w:rsid w:val="00610521"/>
    <w:rsid w:val="00610A82"/>
    <w:rsid w:val="00610C25"/>
    <w:rsid w:val="006134FA"/>
    <w:rsid w:val="00613D8D"/>
    <w:rsid w:val="00614153"/>
    <w:rsid w:val="00614402"/>
    <w:rsid w:val="00616636"/>
    <w:rsid w:val="006200A7"/>
    <w:rsid w:val="00620E03"/>
    <w:rsid w:val="0062177D"/>
    <w:rsid w:val="00622625"/>
    <w:rsid w:val="00624183"/>
    <w:rsid w:val="0062424F"/>
    <w:rsid w:val="00625CA4"/>
    <w:rsid w:val="00625F04"/>
    <w:rsid w:val="00627B80"/>
    <w:rsid w:val="006308DE"/>
    <w:rsid w:val="00631A9A"/>
    <w:rsid w:val="00631FAE"/>
    <w:rsid w:val="00633062"/>
    <w:rsid w:val="00633803"/>
    <w:rsid w:val="006340FA"/>
    <w:rsid w:val="00634563"/>
    <w:rsid w:val="00637139"/>
    <w:rsid w:val="00640595"/>
    <w:rsid w:val="006406EA"/>
    <w:rsid w:val="0064085C"/>
    <w:rsid w:val="00640B9E"/>
    <w:rsid w:val="00640D14"/>
    <w:rsid w:val="006445E4"/>
    <w:rsid w:val="00644869"/>
    <w:rsid w:val="00645530"/>
    <w:rsid w:val="00645BFC"/>
    <w:rsid w:val="00646BA1"/>
    <w:rsid w:val="00647FCF"/>
    <w:rsid w:val="00650F38"/>
    <w:rsid w:val="00652682"/>
    <w:rsid w:val="00653A8D"/>
    <w:rsid w:val="006541C4"/>
    <w:rsid w:val="00654362"/>
    <w:rsid w:val="00655234"/>
    <w:rsid w:val="00655A8B"/>
    <w:rsid w:val="00655B3C"/>
    <w:rsid w:val="00657100"/>
    <w:rsid w:val="006572DF"/>
    <w:rsid w:val="00657318"/>
    <w:rsid w:val="006616C4"/>
    <w:rsid w:val="00661BD0"/>
    <w:rsid w:val="00662054"/>
    <w:rsid w:val="00662487"/>
    <w:rsid w:val="00664FD7"/>
    <w:rsid w:val="0066530F"/>
    <w:rsid w:val="0066710C"/>
    <w:rsid w:val="00670855"/>
    <w:rsid w:val="0067099F"/>
    <w:rsid w:val="00670DAC"/>
    <w:rsid w:val="00671EF3"/>
    <w:rsid w:val="00672564"/>
    <w:rsid w:val="0067293A"/>
    <w:rsid w:val="00672CAB"/>
    <w:rsid w:val="00673068"/>
    <w:rsid w:val="0067352B"/>
    <w:rsid w:val="00673CBA"/>
    <w:rsid w:val="006746FD"/>
    <w:rsid w:val="006755AA"/>
    <w:rsid w:val="00675A5A"/>
    <w:rsid w:val="00676AFD"/>
    <w:rsid w:val="006773A7"/>
    <w:rsid w:val="006806C9"/>
    <w:rsid w:val="0068085D"/>
    <w:rsid w:val="00681A7E"/>
    <w:rsid w:val="00681F01"/>
    <w:rsid w:val="00682152"/>
    <w:rsid w:val="006832D0"/>
    <w:rsid w:val="00685153"/>
    <w:rsid w:val="00685164"/>
    <w:rsid w:val="00685386"/>
    <w:rsid w:val="00685D35"/>
    <w:rsid w:val="0068618C"/>
    <w:rsid w:val="00686853"/>
    <w:rsid w:val="00691F44"/>
    <w:rsid w:val="006923A8"/>
    <w:rsid w:val="0069242D"/>
    <w:rsid w:val="00693443"/>
    <w:rsid w:val="006936AD"/>
    <w:rsid w:val="00693EB0"/>
    <w:rsid w:val="00693F2F"/>
    <w:rsid w:val="00694BED"/>
    <w:rsid w:val="00694CD8"/>
    <w:rsid w:val="006A1321"/>
    <w:rsid w:val="006A2FB0"/>
    <w:rsid w:val="006A3AA7"/>
    <w:rsid w:val="006A3D52"/>
    <w:rsid w:val="006A4941"/>
    <w:rsid w:val="006A6F50"/>
    <w:rsid w:val="006A75F1"/>
    <w:rsid w:val="006A7D69"/>
    <w:rsid w:val="006A7EC7"/>
    <w:rsid w:val="006B1C86"/>
    <w:rsid w:val="006B2487"/>
    <w:rsid w:val="006B26DB"/>
    <w:rsid w:val="006B2CFE"/>
    <w:rsid w:val="006B4792"/>
    <w:rsid w:val="006B6E77"/>
    <w:rsid w:val="006B71B6"/>
    <w:rsid w:val="006B74A2"/>
    <w:rsid w:val="006C083C"/>
    <w:rsid w:val="006C258B"/>
    <w:rsid w:val="006C2D3E"/>
    <w:rsid w:val="006C45D6"/>
    <w:rsid w:val="006C4986"/>
    <w:rsid w:val="006C4C00"/>
    <w:rsid w:val="006C5BBF"/>
    <w:rsid w:val="006C5F0C"/>
    <w:rsid w:val="006D0A57"/>
    <w:rsid w:val="006D1672"/>
    <w:rsid w:val="006D22A3"/>
    <w:rsid w:val="006D2C5B"/>
    <w:rsid w:val="006D3115"/>
    <w:rsid w:val="006D4424"/>
    <w:rsid w:val="006D4843"/>
    <w:rsid w:val="006D6618"/>
    <w:rsid w:val="006E148C"/>
    <w:rsid w:val="006E15AB"/>
    <w:rsid w:val="006E18C1"/>
    <w:rsid w:val="006E1A22"/>
    <w:rsid w:val="006E1DE0"/>
    <w:rsid w:val="006E23E6"/>
    <w:rsid w:val="006E3878"/>
    <w:rsid w:val="006E38A9"/>
    <w:rsid w:val="006E3F40"/>
    <w:rsid w:val="006E70E5"/>
    <w:rsid w:val="006F02FA"/>
    <w:rsid w:val="006F045A"/>
    <w:rsid w:val="006F1F31"/>
    <w:rsid w:val="006F20CE"/>
    <w:rsid w:val="006F276D"/>
    <w:rsid w:val="006F4C26"/>
    <w:rsid w:val="006F5CDF"/>
    <w:rsid w:val="007004F1"/>
    <w:rsid w:val="007006DC"/>
    <w:rsid w:val="00701350"/>
    <w:rsid w:val="00701E53"/>
    <w:rsid w:val="0070231F"/>
    <w:rsid w:val="00702E58"/>
    <w:rsid w:val="00703118"/>
    <w:rsid w:val="007038B8"/>
    <w:rsid w:val="0070407B"/>
    <w:rsid w:val="00706E14"/>
    <w:rsid w:val="00711E13"/>
    <w:rsid w:val="007132E1"/>
    <w:rsid w:val="007153B8"/>
    <w:rsid w:val="007173F5"/>
    <w:rsid w:val="00720A07"/>
    <w:rsid w:val="007215A6"/>
    <w:rsid w:val="00721806"/>
    <w:rsid w:val="0072306B"/>
    <w:rsid w:val="00723071"/>
    <w:rsid w:val="00723292"/>
    <w:rsid w:val="00723DCA"/>
    <w:rsid w:val="007243F5"/>
    <w:rsid w:val="007279B8"/>
    <w:rsid w:val="00727B63"/>
    <w:rsid w:val="00727FD5"/>
    <w:rsid w:val="007316B4"/>
    <w:rsid w:val="0073369A"/>
    <w:rsid w:val="00735261"/>
    <w:rsid w:val="00735B50"/>
    <w:rsid w:val="00736DCD"/>
    <w:rsid w:val="00736E71"/>
    <w:rsid w:val="00741004"/>
    <w:rsid w:val="00741324"/>
    <w:rsid w:val="00741B2D"/>
    <w:rsid w:val="00742975"/>
    <w:rsid w:val="00742C3C"/>
    <w:rsid w:val="00742E38"/>
    <w:rsid w:val="00744189"/>
    <w:rsid w:val="00750780"/>
    <w:rsid w:val="00750BA4"/>
    <w:rsid w:val="00752564"/>
    <w:rsid w:val="00753758"/>
    <w:rsid w:val="00754581"/>
    <w:rsid w:val="00754ACF"/>
    <w:rsid w:val="00755B3F"/>
    <w:rsid w:val="0076184F"/>
    <w:rsid w:val="00764E04"/>
    <w:rsid w:val="0076505C"/>
    <w:rsid w:val="00765B86"/>
    <w:rsid w:val="00766BE4"/>
    <w:rsid w:val="00767775"/>
    <w:rsid w:val="0077064B"/>
    <w:rsid w:val="00773730"/>
    <w:rsid w:val="0077445E"/>
    <w:rsid w:val="0077523F"/>
    <w:rsid w:val="00775297"/>
    <w:rsid w:val="00775BA2"/>
    <w:rsid w:val="00776331"/>
    <w:rsid w:val="0077668B"/>
    <w:rsid w:val="00776B5E"/>
    <w:rsid w:val="00776FFF"/>
    <w:rsid w:val="007776DF"/>
    <w:rsid w:val="007777E1"/>
    <w:rsid w:val="00777A61"/>
    <w:rsid w:val="007802F6"/>
    <w:rsid w:val="00780801"/>
    <w:rsid w:val="00780DF5"/>
    <w:rsid w:val="00781EFA"/>
    <w:rsid w:val="00782772"/>
    <w:rsid w:val="00782CBD"/>
    <w:rsid w:val="0078388F"/>
    <w:rsid w:val="00783FBE"/>
    <w:rsid w:val="00786716"/>
    <w:rsid w:val="00787357"/>
    <w:rsid w:val="0078745A"/>
    <w:rsid w:val="00790AF7"/>
    <w:rsid w:val="00792553"/>
    <w:rsid w:val="007928A3"/>
    <w:rsid w:val="00792E95"/>
    <w:rsid w:val="007940C3"/>
    <w:rsid w:val="00795B57"/>
    <w:rsid w:val="007965DD"/>
    <w:rsid w:val="00796C7F"/>
    <w:rsid w:val="00797C0C"/>
    <w:rsid w:val="007A1E89"/>
    <w:rsid w:val="007A23E1"/>
    <w:rsid w:val="007A385E"/>
    <w:rsid w:val="007A39EF"/>
    <w:rsid w:val="007A3A93"/>
    <w:rsid w:val="007A3CBA"/>
    <w:rsid w:val="007A6EB7"/>
    <w:rsid w:val="007B0908"/>
    <w:rsid w:val="007B1C88"/>
    <w:rsid w:val="007B4591"/>
    <w:rsid w:val="007B47F0"/>
    <w:rsid w:val="007B4BD9"/>
    <w:rsid w:val="007C01FF"/>
    <w:rsid w:val="007C0BF3"/>
    <w:rsid w:val="007C1AF7"/>
    <w:rsid w:val="007C2A39"/>
    <w:rsid w:val="007C312D"/>
    <w:rsid w:val="007C37B5"/>
    <w:rsid w:val="007C5988"/>
    <w:rsid w:val="007C6E0A"/>
    <w:rsid w:val="007C7E4C"/>
    <w:rsid w:val="007D0302"/>
    <w:rsid w:val="007D1029"/>
    <w:rsid w:val="007D1551"/>
    <w:rsid w:val="007D19E4"/>
    <w:rsid w:val="007D261D"/>
    <w:rsid w:val="007D39B5"/>
    <w:rsid w:val="007D3A3E"/>
    <w:rsid w:val="007D3A41"/>
    <w:rsid w:val="007D3C88"/>
    <w:rsid w:val="007D5201"/>
    <w:rsid w:val="007D7000"/>
    <w:rsid w:val="007D708A"/>
    <w:rsid w:val="007E0A17"/>
    <w:rsid w:val="007E0AF2"/>
    <w:rsid w:val="007E1B90"/>
    <w:rsid w:val="007E4A12"/>
    <w:rsid w:val="007E6375"/>
    <w:rsid w:val="007E64BE"/>
    <w:rsid w:val="007F15B2"/>
    <w:rsid w:val="007F2A32"/>
    <w:rsid w:val="007F346E"/>
    <w:rsid w:val="007F3648"/>
    <w:rsid w:val="007F3999"/>
    <w:rsid w:val="007F3AAD"/>
    <w:rsid w:val="007F4875"/>
    <w:rsid w:val="007F5250"/>
    <w:rsid w:val="007F54FF"/>
    <w:rsid w:val="007F5615"/>
    <w:rsid w:val="007F5663"/>
    <w:rsid w:val="007F5E73"/>
    <w:rsid w:val="007F6CBD"/>
    <w:rsid w:val="0080139A"/>
    <w:rsid w:val="00802C64"/>
    <w:rsid w:val="00803261"/>
    <w:rsid w:val="00810339"/>
    <w:rsid w:val="00811B60"/>
    <w:rsid w:val="00811E2F"/>
    <w:rsid w:val="00812938"/>
    <w:rsid w:val="00812C91"/>
    <w:rsid w:val="00812E2B"/>
    <w:rsid w:val="0081583F"/>
    <w:rsid w:val="00817B26"/>
    <w:rsid w:val="008203AF"/>
    <w:rsid w:val="008207FC"/>
    <w:rsid w:val="00820C4F"/>
    <w:rsid w:val="00821209"/>
    <w:rsid w:val="0082201D"/>
    <w:rsid w:val="008237CA"/>
    <w:rsid w:val="008239A4"/>
    <w:rsid w:val="008240FF"/>
    <w:rsid w:val="0082666C"/>
    <w:rsid w:val="0082667F"/>
    <w:rsid w:val="00827A64"/>
    <w:rsid w:val="00827C61"/>
    <w:rsid w:val="00827D5B"/>
    <w:rsid w:val="008300F3"/>
    <w:rsid w:val="00830EF6"/>
    <w:rsid w:val="00832A37"/>
    <w:rsid w:val="00832C14"/>
    <w:rsid w:val="00833077"/>
    <w:rsid w:val="00834FF0"/>
    <w:rsid w:val="0083571F"/>
    <w:rsid w:val="00835932"/>
    <w:rsid w:val="00836D6E"/>
    <w:rsid w:val="0083789B"/>
    <w:rsid w:val="008402D2"/>
    <w:rsid w:val="008403E3"/>
    <w:rsid w:val="008404DF"/>
    <w:rsid w:val="008449C0"/>
    <w:rsid w:val="00844AB3"/>
    <w:rsid w:val="008461BD"/>
    <w:rsid w:val="00846499"/>
    <w:rsid w:val="00846572"/>
    <w:rsid w:val="0084669F"/>
    <w:rsid w:val="00850413"/>
    <w:rsid w:val="00851D20"/>
    <w:rsid w:val="00852D5E"/>
    <w:rsid w:val="00853AC6"/>
    <w:rsid w:val="0085488E"/>
    <w:rsid w:val="00855F1D"/>
    <w:rsid w:val="00860579"/>
    <w:rsid w:val="0086082B"/>
    <w:rsid w:val="00860884"/>
    <w:rsid w:val="00860F4D"/>
    <w:rsid w:val="00861397"/>
    <w:rsid w:val="0086229A"/>
    <w:rsid w:val="00862807"/>
    <w:rsid w:val="00862AFA"/>
    <w:rsid w:val="00862DF8"/>
    <w:rsid w:val="0086377C"/>
    <w:rsid w:val="00865AD6"/>
    <w:rsid w:val="00866C61"/>
    <w:rsid w:val="008702B0"/>
    <w:rsid w:val="00870454"/>
    <w:rsid w:val="008711E3"/>
    <w:rsid w:val="00871A42"/>
    <w:rsid w:val="008736D1"/>
    <w:rsid w:val="00875D9B"/>
    <w:rsid w:val="008766CB"/>
    <w:rsid w:val="00876929"/>
    <w:rsid w:val="0087787F"/>
    <w:rsid w:val="00880613"/>
    <w:rsid w:val="00881C60"/>
    <w:rsid w:val="00882C48"/>
    <w:rsid w:val="00882FDE"/>
    <w:rsid w:val="0088399D"/>
    <w:rsid w:val="00884644"/>
    <w:rsid w:val="008850BC"/>
    <w:rsid w:val="008854CB"/>
    <w:rsid w:val="008864AE"/>
    <w:rsid w:val="00886758"/>
    <w:rsid w:val="00894549"/>
    <w:rsid w:val="00895133"/>
    <w:rsid w:val="00895ADF"/>
    <w:rsid w:val="0089676F"/>
    <w:rsid w:val="00896FE4"/>
    <w:rsid w:val="008A058A"/>
    <w:rsid w:val="008A0659"/>
    <w:rsid w:val="008A0B4A"/>
    <w:rsid w:val="008A0D26"/>
    <w:rsid w:val="008A35AD"/>
    <w:rsid w:val="008A3D2C"/>
    <w:rsid w:val="008B0DA1"/>
    <w:rsid w:val="008B136B"/>
    <w:rsid w:val="008B1CF1"/>
    <w:rsid w:val="008B21C9"/>
    <w:rsid w:val="008B2242"/>
    <w:rsid w:val="008B29CF"/>
    <w:rsid w:val="008B314A"/>
    <w:rsid w:val="008B3D80"/>
    <w:rsid w:val="008B506B"/>
    <w:rsid w:val="008B5B6A"/>
    <w:rsid w:val="008B79C0"/>
    <w:rsid w:val="008B7DCC"/>
    <w:rsid w:val="008C2704"/>
    <w:rsid w:val="008C2C16"/>
    <w:rsid w:val="008C46E9"/>
    <w:rsid w:val="008C479D"/>
    <w:rsid w:val="008C56D2"/>
    <w:rsid w:val="008C7697"/>
    <w:rsid w:val="008D1433"/>
    <w:rsid w:val="008D2524"/>
    <w:rsid w:val="008D418C"/>
    <w:rsid w:val="008D49F6"/>
    <w:rsid w:val="008D4BD6"/>
    <w:rsid w:val="008D5873"/>
    <w:rsid w:val="008D5D22"/>
    <w:rsid w:val="008D65B7"/>
    <w:rsid w:val="008E010C"/>
    <w:rsid w:val="008E0F8F"/>
    <w:rsid w:val="008E2960"/>
    <w:rsid w:val="008E2998"/>
    <w:rsid w:val="008E307F"/>
    <w:rsid w:val="008E376E"/>
    <w:rsid w:val="008E479E"/>
    <w:rsid w:val="008E5A8F"/>
    <w:rsid w:val="008E5F33"/>
    <w:rsid w:val="008F0E0C"/>
    <w:rsid w:val="008F189F"/>
    <w:rsid w:val="008F19FE"/>
    <w:rsid w:val="008F1BA7"/>
    <w:rsid w:val="008F1C63"/>
    <w:rsid w:val="008F26E3"/>
    <w:rsid w:val="008F3141"/>
    <w:rsid w:val="008F466D"/>
    <w:rsid w:val="008F4EE2"/>
    <w:rsid w:val="008F53C5"/>
    <w:rsid w:val="008F5B26"/>
    <w:rsid w:val="008F658A"/>
    <w:rsid w:val="008F679B"/>
    <w:rsid w:val="008F72BE"/>
    <w:rsid w:val="00901049"/>
    <w:rsid w:val="00901A56"/>
    <w:rsid w:val="0090321C"/>
    <w:rsid w:val="0090376C"/>
    <w:rsid w:val="00903CAD"/>
    <w:rsid w:val="00904821"/>
    <w:rsid w:val="00905B03"/>
    <w:rsid w:val="00907C85"/>
    <w:rsid w:val="00907D6A"/>
    <w:rsid w:val="00910EEB"/>
    <w:rsid w:val="009120B7"/>
    <w:rsid w:val="00913023"/>
    <w:rsid w:val="00913201"/>
    <w:rsid w:val="00916063"/>
    <w:rsid w:val="009163F1"/>
    <w:rsid w:val="009164B4"/>
    <w:rsid w:val="00916BBB"/>
    <w:rsid w:val="009173CC"/>
    <w:rsid w:val="00920E08"/>
    <w:rsid w:val="0092157A"/>
    <w:rsid w:val="00921BE0"/>
    <w:rsid w:val="00922C84"/>
    <w:rsid w:val="00923053"/>
    <w:rsid w:val="00923EF9"/>
    <w:rsid w:val="00924BD3"/>
    <w:rsid w:val="00924EBC"/>
    <w:rsid w:val="00925DDD"/>
    <w:rsid w:val="00926529"/>
    <w:rsid w:val="009276C7"/>
    <w:rsid w:val="009278D3"/>
    <w:rsid w:val="00930186"/>
    <w:rsid w:val="00930264"/>
    <w:rsid w:val="009312A8"/>
    <w:rsid w:val="00931C41"/>
    <w:rsid w:val="00933962"/>
    <w:rsid w:val="00933C7F"/>
    <w:rsid w:val="00933FB3"/>
    <w:rsid w:val="009345C4"/>
    <w:rsid w:val="00934BBC"/>
    <w:rsid w:val="00934C8A"/>
    <w:rsid w:val="00936902"/>
    <w:rsid w:val="00936F7C"/>
    <w:rsid w:val="00937C74"/>
    <w:rsid w:val="00941051"/>
    <w:rsid w:val="009415CF"/>
    <w:rsid w:val="00942804"/>
    <w:rsid w:val="0094358F"/>
    <w:rsid w:val="009438FF"/>
    <w:rsid w:val="0094499C"/>
    <w:rsid w:val="00944C26"/>
    <w:rsid w:val="0094556C"/>
    <w:rsid w:val="00945A24"/>
    <w:rsid w:val="00946CA8"/>
    <w:rsid w:val="009470A2"/>
    <w:rsid w:val="00947639"/>
    <w:rsid w:val="00950AC8"/>
    <w:rsid w:val="0095168D"/>
    <w:rsid w:val="00952024"/>
    <w:rsid w:val="00952A6C"/>
    <w:rsid w:val="00952EB3"/>
    <w:rsid w:val="0095366C"/>
    <w:rsid w:val="009536D7"/>
    <w:rsid w:val="009566E5"/>
    <w:rsid w:val="009576AB"/>
    <w:rsid w:val="00960425"/>
    <w:rsid w:val="009608AF"/>
    <w:rsid w:val="00960D8A"/>
    <w:rsid w:val="00962142"/>
    <w:rsid w:val="00962D5F"/>
    <w:rsid w:val="00962ED2"/>
    <w:rsid w:val="00963264"/>
    <w:rsid w:val="009649D1"/>
    <w:rsid w:val="00965897"/>
    <w:rsid w:val="00966F49"/>
    <w:rsid w:val="009674AE"/>
    <w:rsid w:val="009678EC"/>
    <w:rsid w:val="0097172A"/>
    <w:rsid w:val="009721DC"/>
    <w:rsid w:val="009729AC"/>
    <w:rsid w:val="009739E5"/>
    <w:rsid w:val="0097432F"/>
    <w:rsid w:val="00974FEF"/>
    <w:rsid w:val="00975881"/>
    <w:rsid w:val="009769E3"/>
    <w:rsid w:val="00980032"/>
    <w:rsid w:val="00980700"/>
    <w:rsid w:val="00980831"/>
    <w:rsid w:val="00980E00"/>
    <w:rsid w:val="009814D5"/>
    <w:rsid w:val="00984056"/>
    <w:rsid w:val="009850A5"/>
    <w:rsid w:val="0098557E"/>
    <w:rsid w:val="00986132"/>
    <w:rsid w:val="00987036"/>
    <w:rsid w:val="00987488"/>
    <w:rsid w:val="0098758F"/>
    <w:rsid w:val="00992BB1"/>
    <w:rsid w:val="00992C25"/>
    <w:rsid w:val="00993312"/>
    <w:rsid w:val="0099457F"/>
    <w:rsid w:val="00995C8C"/>
    <w:rsid w:val="00996962"/>
    <w:rsid w:val="00997D23"/>
    <w:rsid w:val="009A02CF"/>
    <w:rsid w:val="009A1090"/>
    <w:rsid w:val="009A1AD0"/>
    <w:rsid w:val="009A26EE"/>
    <w:rsid w:val="009A2713"/>
    <w:rsid w:val="009A3747"/>
    <w:rsid w:val="009A7BD6"/>
    <w:rsid w:val="009B0895"/>
    <w:rsid w:val="009B1210"/>
    <w:rsid w:val="009B1372"/>
    <w:rsid w:val="009B190F"/>
    <w:rsid w:val="009B1E7B"/>
    <w:rsid w:val="009B1FDA"/>
    <w:rsid w:val="009B22F3"/>
    <w:rsid w:val="009B2665"/>
    <w:rsid w:val="009B3354"/>
    <w:rsid w:val="009B5906"/>
    <w:rsid w:val="009B5F39"/>
    <w:rsid w:val="009B62C8"/>
    <w:rsid w:val="009B7FAA"/>
    <w:rsid w:val="009C0333"/>
    <w:rsid w:val="009C040C"/>
    <w:rsid w:val="009C0B60"/>
    <w:rsid w:val="009C13A1"/>
    <w:rsid w:val="009C19E2"/>
    <w:rsid w:val="009C1C0F"/>
    <w:rsid w:val="009C2E58"/>
    <w:rsid w:val="009C3F8A"/>
    <w:rsid w:val="009C3FB8"/>
    <w:rsid w:val="009C416E"/>
    <w:rsid w:val="009C48D9"/>
    <w:rsid w:val="009C4ABF"/>
    <w:rsid w:val="009C4BAB"/>
    <w:rsid w:val="009C4DAC"/>
    <w:rsid w:val="009C5F28"/>
    <w:rsid w:val="009C7180"/>
    <w:rsid w:val="009C71FD"/>
    <w:rsid w:val="009D0356"/>
    <w:rsid w:val="009D168E"/>
    <w:rsid w:val="009D2C33"/>
    <w:rsid w:val="009D4F61"/>
    <w:rsid w:val="009D62D4"/>
    <w:rsid w:val="009E0EE3"/>
    <w:rsid w:val="009E0F8F"/>
    <w:rsid w:val="009E122C"/>
    <w:rsid w:val="009E627B"/>
    <w:rsid w:val="009E6336"/>
    <w:rsid w:val="009E78ED"/>
    <w:rsid w:val="009F004B"/>
    <w:rsid w:val="009F0907"/>
    <w:rsid w:val="009F2226"/>
    <w:rsid w:val="009F232E"/>
    <w:rsid w:val="009F29E3"/>
    <w:rsid w:val="009F31EE"/>
    <w:rsid w:val="009F5526"/>
    <w:rsid w:val="009F5A01"/>
    <w:rsid w:val="009F7547"/>
    <w:rsid w:val="009F7F95"/>
    <w:rsid w:val="00A005B4"/>
    <w:rsid w:val="00A01A55"/>
    <w:rsid w:val="00A04941"/>
    <w:rsid w:val="00A04FDA"/>
    <w:rsid w:val="00A05F10"/>
    <w:rsid w:val="00A0762B"/>
    <w:rsid w:val="00A11004"/>
    <w:rsid w:val="00A1116F"/>
    <w:rsid w:val="00A12572"/>
    <w:rsid w:val="00A12D9B"/>
    <w:rsid w:val="00A205B2"/>
    <w:rsid w:val="00A21188"/>
    <w:rsid w:val="00A217DF"/>
    <w:rsid w:val="00A2239D"/>
    <w:rsid w:val="00A2283B"/>
    <w:rsid w:val="00A22B0A"/>
    <w:rsid w:val="00A23DE6"/>
    <w:rsid w:val="00A27E27"/>
    <w:rsid w:val="00A3029F"/>
    <w:rsid w:val="00A306E8"/>
    <w:rsid w:val="00A30E25"/>
    <w:rsid w:val="00A31430"/>
    <w:rsid w:val="00A33F88"/>
    <w:rsid w:val="00A35571"/>
    <w:rsid w:val="00A402C0"/>
    <w:rsid w:val="00A41167"/>
    <w:rsid w:val="00A415BE"/>
    <w:rsid w:val="00A415D7"/>
    <w:rsid w:val="00A42C58"/>
    <w:rsid w:val="00A43996"/>
    <w:rsid w:val="00A45163"/>
    <w:rsid w:val="00A453BD"/>
    <w:rsid w:val="00A456CA"/>
    <w:rsid w:val="00A45BE4"/>
    <w:rsid w:val="00A45C5F"/>
    <w:rsid w:val="00A467B0"/>
    <w:rsid w:val="00A47C13"/>
    <w:rsid w:val="00A47DAF"/>
    <w:rsid w:val="00A47E00"/>
    <w:rsid w:val="00A50A3D"/>
    <w:rsid w:val="00A51807"/>
    <w:rsid w:val="00A51BD5"/>
    <w:rsid w:val="00A52D02"/>
    <w:rsid w:val="00A53BFD"/>
    <w:rsid w:val="00A54537"/>
    <w:rsid w:val="00A56E10"/>
    <w:rsid w:val="00A577C1"/>
    <w:rsid w:val="00A579BE"/>
    <w:rsid w:val="00A64C79"/>
    <w:rsid w:val="00A657C5"/>
    <w:rsid w:val="00A67CAF"/>
    <w:rsid w:val="00A70049"/>
    <w:rsid w:val="00A70614"/>
    <w:rsid w:val="00A70B2E"/>
    <w:rsid w:val="00A71AC9"/>
    <w:rsid w:val="00A72D51"/>
    <w:rsid w:val="00A731C1"/>
    <w:rsid w:val="00A731CF"/>
    <w:rsid w:val="00A7417A"/>
    <w:rsid w:val="00A74B50"/>
    <w:rsid w:val="00A76C93"/>
    <w:rsid w:val="00A770CC"/>
    <w:rsid w:val="00A80FAB"/>
    <w:rsid w:val="00A873DB"/>
    <w:rsid w:val="00A878B2"/>
    <w:rsid w:val="00A90A08"/>
    <w:rsid w:val="00A90C00"/>
    <w:rsid w:val="00A91BD3"/>
    <w:rsid w:val="00A9269A"/>
    <w:rsid w:val="00A9483F"/>
    <w:rsid w:val="00A96390"/>
    <w:rsid w:val="00A96F97"/>
    <w:rsid w:val="00A9738E"/>
    <w:rsid w:val="00AA01E4"/>
    <w:rsid w:val="00AA0AC2"/>
    <w:rsid w:val="00AA251D"/>
    <w:rsid w:val="00AA2639"/>
    <w:rsid w:val="00AA2983"/>
    <w:rsid w:val="00AA34C0"/>
    <w:rsid w:val="00AA3E0A"/>
    <w:rsid w:val="00AA3E94"/>
    <w:rsid w:val="00AA4275"/>
    <w:rsid w:val="00AA51CB"/>
    <w:rsid w:val="00AA7100"/>
    <w:rsid w:val="00AB0788"/>
    <w:rsid w:val="00AB090A"/>
    <w:rsid w:val="00AB0F72"/>
    <w:rsid w:val="00AB153D"/>
    <w:rsid w:val="00AB1576"/>
    <w:rsid w:val="00AB37A2"/>
    <w:rsid w:val="00AB4A90"/>
    <w:rsid w:val="00AB4D3E"/>
    <w:rsid w:val="00AB5333"/>
    <w:rsid w:val="00AB6D43"/>
    <w:rsid w:val="00AC18C4"/>
    <w:rsid w:val="00AC1C0B"/>
    <w:rsid w:val="00AC221D"/>
    <w:rsid w:val="00AC2DBC"/>
    <w:rsid w:val="00AC330D"/>
    <w:rsid w:val="00AC34DD"/>
    <w:rsid w:val="00AC4B65"/>
    <w:rsid w:val="00AC4D19"/>
    <w:rsid w:val="00AC4D47"/>
    <w:rsid w:val="00AC6BE5"/>
    <w:rsid w:val="00AD18E8"/>
    <w:rsid w:val="00AD1EB1"/>
    <w:rsid w:val="00AD364B"/>
    <w:rsid w:val="00AD38AB"/>
    <w:rsid w:val="00AD48DC"/>
    <w:rsid w:val="00AD4AD4"/>
    <w:rsid w:val="00AD51A9"/>
    <w:rsid w:val="00AD5222"/>
    <w:rsid w:val="00AD56EF"/>
    <w:rsid w:val="00AD57C3"/>
    <w:rsid w:val="00AD59A9"/>
    <w:rsid w:val="00AD5DAC"/>
    <w:rsid w:val="00AD63D2"/>
    <w:rsid w:val="00AD6EDD"/>
    <w:rsid w:val="00AD71D9"/>
    <w:rsid w:val="00AE3C04"/>
    <w:rsid w:val="00AE434D"/>
    <w:rsid w:val="00AE4504"/>
    <w:rsid w:val="00AE4CC0"/>
    <w:rsid w:val="00AE6CC5"/>
    <w:rsid w:val="00AE6E01"/>
    <w:rsid w:val="00AE7687"/>
    <w:rsid w:val="00AF07CC"/>
    <w:rsid w:val="00AF090A"/>
    <w:rsid w:val="00AF18EC"/>
    <w:rsid w:val="00AF1D74"/>
    <w:rsid w:val="00AF1EE3"/>
    <w:rsid w:val="00AF218E"/>
    <w:rsid w:val="00AF322B"/>
    <w:rsid w:val="00AF32C9"/>
    <w:rsid w:val="00AF4FDE"/>
    <w:rsid w:val="00AF51BD"/>
    <w:rsid w:val="00AF5475"/>
    <w:rsid w:val="00AF5FE8"/>
    <w:rsid w:val="00AF6FBA"/>
    <w:rsid w:val="00AF7102"/>
    <w:rsid w:val="00AF7AD4"/>
    <w:rsid w:val="00B00CCF"/>
    <w:rsid w:val="00B03FAD"/>
    <w:rsid w:val="00B041F8"/>
    <w:rsid w:val="00B04427"/>
    <w:rsid w:val="00B04FFA"/>
    <w:rsid w:val="00B05BCD"/>
    <w:rsid w:val="00B06071"/>
    <w:rsid w:val="00B10D09"/>
    <w:rsid w:val="00B1127D"/>
    <w:rsid w:val="00B11336"/>
    <w:rsid w:val="00B11346"/>
    <w:rsid w:val="00B11635"/>
    <w:rsid w:val="00B1247B"/>
    <w:rsid w:val="00B13434"/>
    <w:rsid w:val="00B1355B"/>
    <w:rsid w:val="00B1356C"/>
    <w:rsid w:val="00B13A03"/>
    <w:rsid w:val="00B13AB3"/>
    <w:rsid w:val="00B16521"/>
    <w:rsid w:val="00B17A51"/>
    <w:rsid w:val="00B17E51"/>
    <w:rsid w:val="00B17E83"/>
    <w:rsid w:val="00B17F8B"/>
    <w:rsid w:val="00B212A9"/>
    <w:rsid w:val="00B2134C"/>
    <w:rsid w:val="00B21F00"/>
    <w:rsid w:val="00B2225D"/>
    <w:rsid w:val="00B24315"/>
    <w:rsid w:val="00B24D30"/>
    <w:rsid w:val="00B25AAB"/>
    <w:rsid w:val="00B27396"/>
    <w:rsid w:val="00B30DA1"/>
    <w:rsid w:val="00B31517"/>
    <w:rsid w:val="00B34DFA"/>
    <w:rsid w:val="00B34FB4"/>
    <w:rsid w:val="00B360A8"/>
    <w:rsid w:val="00B36A48"/>
    <w:rsid w:val="00B36BE6"/>
    <w:rsid w:val="00B37138"/>
    <w:rsid w:val="00B376BD"/>
    <w:rsid w:val="00B41141"/>
    <w:rsid w:val="00B42134"/>
    <w:rsid w:val="00B43F22"/>
    <w:rsid w:val="00B44532"/>
    <w:rsid w:val="00B44A6F"/>
    <w:rsid w:val="00B46802"/>
    <w:rsid w:val="00B47B74"/>
    <w:rsid w:val="00B47C42"/>
    <w:rsid w:val="00B47D90"/>
    <w:rsid w:val="00B50A75"/>
    <w:rsid w:val="00B50A9B"/>
    <w:rsid w:val="00B50E3F"/>
    <w:rsid w:val="00B51509"/>
    <w:rsid w:val="00B51EDD"/>
    <w:rsid w:val="00B526AF"/>
    <w:rsid w:val="00B532AE"/>
    <w:rsid w:val="00B534DC"/>
    <w:rsid w:val="00B551EE"/>
    <w:rsid w:val="00B5551F"/>
    <w:rsid w:val="00B5576A"/>
    <w:rsid w:val="00B57287"/>
    <w:rsid w:val="00B57EBE"/>
    <w:rsid w:val="00B609F5"/>
    <w:rsid w:val="00B61F85"/>
    <w:rsid w:val="00B64D49"/>
    <w:rsid w:val="00B64DA4"/>
    <w:rsid w:val="00B65701"/>
    <w:rsid w:val="00B6582D"/>
    <w:rsid w:val="00B65DD8"/>
    <w:rsid w:val="00B67558"/>
    <w:rsid w:val="00B70388"/>
    <w:rsid w:val="00B70692"/>
    <w:rsid w:val="00B706B6"/>
    <w:rsid w:val="00B7230A"/>
    <w:rsid w:val="00B72F15"/>
    <w:rsid w:val="00B7337F"/>
    <w:rsid w:val="00B7344B"/>
    <w:rsid w:val="00B74BB3"/>
    <w:rsid w:val="00B75112"/>
    <w:rsid w:val="00B758BA"/>
    <w:rsid w:val="00B771F6"/>
    <w:rsid w:val="00B77BCB"/>
    <w:rsid w:val="00B80F01"/>
    <w:rsid w:val="00B810FA"/>
    <w:rsid w:val="00B82BB1"/>
    <w:rsid w:val="00B8415C"/>
    <w:rsid w:val="00B855C7"/>
    <w:rsid w:val="00B8595A"/>
    <w:rsid w:val="00B85C36"/>
    <w:rsid w:val="00B86238"/>
    <w:rsid w:val="00B86273"/>
    <w:rsid w:val="00B86826"/>
    <w:rsid w:val="00B9034A"/>
    <w:rsid w:val="00B91B1E"/>
    <w:rsid w:val="00B92DEE"/>
    <w:rsid w:val="00B95989"/>
    <w:rsid w:val="00B96719"/>
    <w:rsid w:val="00B97243"/>
    <w:rsid w:val="00B97B26"/>
    <w:rsid w:val="00B97CEF"/>
    <w:rsid w:val="00BA1EB3"/>
    <w:rsid w:val="00BA29B6"/>
    <w:rsid w:val="00BA3607"/>
    <w:rsid w:val="00BA4615"/>
    <w:rsid w:val="00BA4CCC"/>
    <w:rsid w:val="00BA55D4"/>
    <w:rsid w:val="00BA6A51"/>
    <w:rsid w:val="00BA6E65"/>
    <w:rsid w:val="00BA6E68"/>
    <w:rsid w:val="00BA6EB0"/>
    <w:rsid w:val="00BA71D1"/>
    <w:rsid w:val="00BA7D73"/>
    <w:rsid w:val="00BB0A58"/>
    <w:rsid w:val="00BB21E4"/>
    <w:rsid w:val="00BB25F3"/>
    <w:rsid w:val="00BB2D98"/>
    <w:rsid w:val="00BB2E42"/>
    <w:rsid w:val="00BB5EED"/>
    <w:rsid w:val="00BB622B"/>
    <w:rsid w:val="00BB6514"/>
    <w:rsid w:val="00BB73A3"/>
    <w:rsid w:val="00BB752F"/>
    <w:rsid w:val="00BC048D"/>
    <w:rsid w:val="00BC0FDE"/>
    <w:rsid w:val="00BC1B76"/>
    <w:rsid w:val="00BC248A"/>
    <w:rsid w:val="00BC4904"/>
    <w:rsid w:val="00BC4D8C"/>
    <w:rsid w:val="00BC55A2"/>
    <w:rsid w:val="00BC605F"/>
    <w:rsid w:val="00BD02EC"/>
    <w:rsid w:val="00BD0D8A"/>
    <w:rsid w:val="00BD24A5"/>
    <w:rsid w:val="00BD24B3"/>
    <w:rsid w:val="00BD3307"/>
    <w:rsid w:val="00BD462D"/>
    <w:rsid w:val="00BD49E1"/>
    <w:rsid w:val="00BD56ED"/>
    <w:rsid w:val="00BD5BFB"/>
    <w:rsid w:val="00BD63C7"/>
    <w:rsid w:val="00BD7597"/>
    <w:rsid w:val="00BD769B"/>
    <w:rsid w:val="00BD787D"/>
    <w:rsid w:val="00BE0EC0"/>
    <w:rsid w:val="00BE11FB"/>
    <w:rsid w:val="00BE35E8"/>
    <w:rsid w:val="00BE4343"/>
    <w:rsid w:val="00BE44E3"/>
    <w:rsid w:val="00BE49E4"/>
    <w:rsid w:val="00BE5F7C"/>
    <w:rsid w:val="00BE6481"/>
    <w:rsid w:val="00BE7C96"/>
    <w:rsid w:val="00BF1C3A"/>
    <w:rsid w:val="00BF35ED"/>
    <w:rsid w:val="00BF3A6B"/>
    <w:rsid w:val="00BF639B"/>
    <w:rsid w:val="00BF66BB"/>
    <w:rsid w:val="00C01A28"/>
    <w:rsid w:val="00C01AD9"/>
    <w:rsid w:val="00C024ED"/>
    <w:rsid w:val="00C03E50"/>
    <w:rsid w:val="00C043C3"/>
    <w:rsid w:val="00C052A3"/>
    <w:rsid w:val="00C05611"/>
    <w:rsid w:val="00C057A9"/>
    <w:rsid w:val="00C06330"/>
    <w:rsid w:val="00C063C9"/>
    <w:rsid w:val="00C06637"/>
    <w:rsid w:val="00C06EF0"/>
    <w:rsid w:val="00C07A46"/>
    <w:rsid w:val="00C07AEF"/>
    <w:rsid w:val="00C10EA9"/>
    <w:rsid w:val="00C112B8"/>
    <w:rsid w:val="00C11D63"/>
    <w:rsid w:val="00C123AE"/>
    <w:rsid w:val="00C13D06"/>
    <w:rsid w:val="00C14DF5"/>
    <w:rsid w:val="00C160A5"/>
    <w:rsid w:val="00C162EF"/>
    <w:rsid w:val="00C1665D"/>
    <w:rsid w:val="00C16C47"/>
    <w:rsid w:val="00C16D53"/>
    <w:rsid w:val="00C1784B"/>
    <w:rsid w:val="00C240CE"/>
    <w:rsid w:val="00C248EA"/>
    <w:rsid w:val="00C24FEC"/>
    <w:rsid w:val="00C27A36"/>
    <w:rsid w:val="00C321DA"/>
    <w:rsid w:val="00C321DB"/>
    <w:rsid w:val="00C32B9D"/>
    <w:rsid w:val="00C3325A"/>
    <w:rsid w:val="00C33DD9"/>
    <w:rsid w:val="00C33EF2"/>
    <w:rsid w:val="00C33F8D"/>
    <w:rsid w:val="00C34706"/>
    <w:rsid w:val="00C35BDE"/>
    <w:rsid w:val="00C35F66"/>
    <w:rsid w:val="00C3644F"/>
    <w:rsid w:val="00C41855"/>
    <w:rsid w:val="00C41C61"/>
    <w:rsid w:val="00C42200"/>
    <w:rsid w:val="00C436B4"/>
    <w:rsid w:val="00C442AA"/>
    <w:rsid w:val="00C45001"/>
    <w:rsid w:val="00C45288"/>
    <w:rsid w:val="00C45832"/>
    <w:rsid w:val="00C4608F"/>
    <w:rsid w:val="00C5003E"/>
    <w:rsid w:val="00C50AF9"/>
    <w:rsid w:val="00C51BB2"/>
    <w:rsid w:val="00C53B47"/>
    <w:rsid w:val="00C547C5"/>
    <w:rsid w:val="00C55130"/>
    <w:rsid w:val="00C56288"/>
    <w:rsid w:val="00C56289"/>
    <w:rsid w:val="00C56B69"/>
    <w:rsid w:val="00C56F50"/>
    <w:rsid w:val="00C6011B"/>
    <w:rsid w:val="00C60B59"/>
    <w:rsid w:val="00C64D4E"/>
    <w:rsid w:val="00C66DAD"/>
    <w:rsid w:val="00C703B0"/>
    <w:rsid w:val="00C70FA1"/>
    <w:rsid w:val="00C723B0"/>
    <w:rsid w:val="00C725AE"/>
    <w:rsid w:val="00C74906"/>
    <w:rsid w:val="00C74B5A"/>
    <w:rsid w:val="00C75398"/>
    <w:rsid w:val="00C75F51"/>
    <w:rsid w:val="00C76332"/>
    <w:rsid w:val="00C763A0"/>
    <w:rsid w:val="00C764B8"/>
    <w:rsid w:val="00C768B8"/>
    <w:rsid w:val="00C76D34"/>
    <w:rsid w:val="00C83744"/>
    <w:rsid w:val="00C83E79"/>
    <w:rsid w:val="00C87854"/>
    <w:rsid w:val="00C90641"/>
    <w:rsid w:val="00C92C81"/>
    <w:rsid w:val="00C92D0F"/>
    <w:rsid w:val="00C939AA"/>
    <w:rsid w:val="00C94586"/>
    <w:rsid w:val="00C97372"/>
    <w:rsid w:val="00CA030B"/>
    <w:rsid w:val="00CA11F2"/>
    <w:rsid w:val="00CA177E"/>
    <w:rsid w:val="00CA17B6"/>
    <w:rsid w:val="00CA22EC"/>
    <w:rsid w:val="00CA2A45"/>
    <w:rsid w:val="00CA4A44"/>
    <w:rsid w:val="00CA4D08"/>
    <w:rsid w:val="00CA4F51"/>
    <w:rsid w:val="00CA54B7"/>
    <w:rsid w:val="00CA6318"/>
    <w:rsid w:val="00CA65C6"/>
    <w:rsid w:val="00CA6FC2"/>
    <w:rsid w:val="00CA71BA"/>
    <w:rsid w:val="00CA72EB"/>
    <w:rsid w:val="00CA773F"/>
    <w:rsid w:val="00CA7B62"/>
    <w:rsid w:val="00CB12ED"/>
    <w:rsid w:val="00CB2989"/>
    <w:rsid w:val="00CB4356"/>
    <w:rsid w:val="00CB7D09"/>
    <w:rsid w:val="00CC0C70"/>
    <w:rsid w:val="00CC2EFA"/>
    <w:rsid w:val="00CC3A9D"/>
    <w:rsid w:val="00CC3C8A"/>
    <w:rsid w:val="00CC3CC3"/>
    <w:rsid w:val="00CC5C06"/>
    <w:rsid w:val="00CC6142"/>
    <w:rsid w:val="00CC6991"/>
    <w:rsid w:val="00CC72CC"/>
    <w:rsid w:val="00CC73A2"/>
    <w:rsid w:val="00CC78A1"/>
    <w:rsid w:val="00CC7D44"/>
    <w:rsid w:val="00CD0563"/>
    <w:rsid w:val="00CD0D11"/>
    <w:rsid w:val="00CD0E0F"/>
    <w:rsid w:val="00CD4174"/>
    <w:rsid w:val="00CD515F"/>
    <w:rsid w:val="00CD535B"/>
    <w:rsid w:val="00CD605A"/>
    <w:rsid w:val="00CD643B"/>
    <w:rsid w:val="00CD7CDA"/>
    <w:rsid w:val="00CE0975"/>
    <w:rsid w:val="00CE155E"/>
    <w:rsid w:val="00CE1FFD"/>
    <w:rsid w:val="00CE23A3"/>
    <w:rsid w:val="00CE241F"/>
    <w:rsid w:val="00CE24F4"/>
    <w:rsid w:val="00CE330C"/>
    <w:rsid w:val="00CE3425"/>
    <w:rsid w:val="00CE39AE"/>
    <w:rsid w:val="00CE416E"/>
    <w:rsid w:val="00CE429D"/>
    <w:rsid w:val="00CE5000"/>
    <w:rsid w:val="00CE53FB"/>
    <w:rsid w:val="00CE5C12"/>
    <w:rsid w:val="00CE6560"/>
    <w:rsid w:val="00CE7479"/>
    <w:rsid w:val="00CE78F0"/>
    <w:rsid w:val="00CF013A"/>
    <w:rsid w:val="00CF021F"/>
    <w:rsid w:val="00CF097B"/>
    <w:rsid w:val="00CF1353"/>
    <w:rsid w:val="00CF159F"/>
    <w:rsid w:val="00CF3832"/>
    <w:rsid w:val="00CF3D6B"/>
    <w:rsid w:val="00CF477D"/>
    <w:rsid w:val="00CF51A5"/>
    <w:rsid w:val="00CF6358"/>
    <w:rsid w:val="00CF699F"/>
    <w:rsid w:val="00CF6E8E"/>
    <w:rsid w:val="00D02588"/>
    <w:rsid w:val="00D038E8"/>
    <w:rsid w:val="00D03B21"/>
    <w:rsid w:val="00D046D3"/>
    <w:rsid w:val="00D056F6"/>
    <w:rsid w:val="00D0580F"/>
    <w:rsid w:val="00D05CE2"/>
    <w:rsid w:val="00D07BC9"/>
    <w:rsid w:val="00D10A06"/>
    <w:rsid w:val="00D10A3A"/>
    <w:rsid w:val="00D113A2"/>
    <w:rsid w:val="00D11410"/>
    <w:rsid w:val="00D11613"/>
    <w:rsid w:val="00D143CA"/>
    <w:rsid w:val="00D177B3"/>
    <w:rsid w:val="00D17D1D"/>
    <w:rsid w:val="00D205CA"/>
    <w:rsid w:val="00D22487"/>
    <w:rsid w:val="00D24C56"/>
    <w:rsid w:val="00D25BAE"/>
    <w:rsid w:val="00D26E39"/>
    <w:rsid w:val="00D27266"/>
    <w:rsid w:val="00D279CE"/>
    <w:rsid w:val="00D30B0E"/>
    <w:rsid w:val="00D30DB9"/>
    <w:rsid w:val="00D30EEE"/>
    <w:rsid w:val="00D31636"/>
    <w:rsid w:val="00D31D52"/>
    <w:rsid w:val="00D32BD1"/>
    <w:rsid w:val="00D3613E"/>
    <w:rsid w:val="00D406E9"/>
    <w:rsid w:val="00D410CC"/>
    <w:rsid w:val="00D41105"/>
    <w:rsid w:val="00D414D6"/>
    <w:rsid w:val="00D4185A"/>
    <w:rsid w:val="00D421BF"/>
    <w:rsid w:val="00D4364D"/>
    <w:rsid w:val="00D44DA7"/>
    <w:rsid w:val="00D45987"/>
    <w:rsid w:val="00D4623F"/>
    <w:rsid w:val="00D46BAC"/>
    <w:rsid w:val="00D46DB6"/>
    <w:rsid w:val="00D47DB5"/>
    <w:rsid w:val="00D515D2"/>
    <w:rsid w:val="00D52667"/>
    <w:rsid w:val="00D528CB"/>
    <w:rsid w:val="00D53437"/>
    <w:rsid w:val="00D54C79"/>
    <w:rsid w:val="00D563BF"/>
    <w:rsid w:val="00D60124"/>
    <w:rsid w:val="00D61177"/>
    <w:rsid w:val="00D63237"/>
    <w:rsid w:val="00D63C0D"/>
    <w:rsid w:val="00D642F0"/>
    <w:rsid w:val="00D65086"/>
    <w:rsid w:val="00D65A04"/>
    <w:rsid w:val="00D70D81"/>
    <w:rsid w:val="00D7132B"/>
    <w:rsid w:val="00D71926"/>
    <w:rsid w:val="00D73E1A"/>
    <w:rsid w:val="00D7419B"/>
    <w:rsid w:val="00D74974"/>
    <w:rsid w:val="00D749F3"/>
    <w:rsid w:val="00D76361"/>
    <w:rsid w:val="00D76B14"/>
    <w:rsid w:val="00D77181"/>
    <w:rsid w:val="00D777C2"/>
    <w:rsid w:val="00D81380"/>
    <w:rsid w:val="00D81A4D"/>
    <w:rsid w:val="00D81E22"/>
    <w:rsid w:val="00D82A9B"/>
    <w:rsid w:val="00D82D4B"/>
    <w:rsid w:val="00D8382B"/>
    <w:rsid w:val="00D83C5B"/>
    <w:rsid w:val="00D83CE0"/>
    <w:rsid w:val="00D847AE"/>
    <w:rsid w:val="00D84D4D"/>
    <w:rsid w:val="00D85382"/>
    <w:rsid w:val="00D86128"/>
    <w:rsid w:val="00D86DAF"/>
    <w:rsid w:val="00D87837"/>
    <w:rsid w:val="00D911FA"/>
    <w:rsid w:val="00D9136B"/>
    <w:rsid w:val="00D924F5"/>
    <w:rsid w:val="00D93082"/>
    <w:rsid w:val="00D93E74"/>
    <w:rsid w:val="00D93EA9"/>
    <w:rsid w:val="00D95F9F"/>
    <w:rsid w:val="00D96226"/>
    <w:rsid w:val="00D977C6"/>
    <w:rsid w:val="00D97B5D"/>
    <w:rsid w:val="00DA0255"/>
    <w:rsid w:val="00DA203B"/>
    <w:rsid w:val="00DA215C"/>
    <w:rsid w:val="00DA2630"/>
    <w:rsid w:val="00DA3562"/>
    <w:rsid w:val="00DA37F9"/>
    <w:rsid w:val="00DA4AC9"/>
    <w:rsid w:val="00DA5893"/>
    <w:rsid w:val="00DA79E5"/>
    <w:rsid w:val="00DA7F99"/>
    <w:rsid w:val="00DA7FBA"/>
    <w:rsid w:val="00DB0D4B"/>
    <w:rsid w:val="00DB15DC"/>
    <w:rsid w:val="00DB2CA8"/>
    <w:rsid w:val="00DB376B"/>
    <w:rsid w:val="00DB46A7"/>
    <w:rsid w:val="00DB5FAA"/>
    <w:rsid w:val="00DB6501"/>
    <w:rsid w:val="00DB6F18"/>
    <w:rsid w:val="00DB6F4E"/>
    <w:rsid w:val="00DC04E1"/>
    <w:rsid w:val="00DC0BA4"/>
    <w:rsid w:val="00DC1035"/>
    <w:rsid w:val="00DC1555"/>
    <w:rsid w:val="00DC1AE7"/>
    <w:rsid w:val="00DC22DA"/>
    <w:rsid w:val="00DC2561"/>
    <w:rsid w:val="00DC3724"/>
    <w:rsid w:val="00DC44D6"/>
    <w:rsid w:val="00DC46CA"/>
    <w:rsid w:val="00DC5EE5"/>
    <w:rsid w:val="00DC7997"/>
    <w:rsid w:val="00DC7AE9"/>
    <w:rsid w:val="00DC7E9C"/>
    <w:rsid w:val="00DD0496"/>
    <w:rsid w:val="00DD21B2"/>
    <w:rsid w:val="00DD2223"/>
    <w:rsid w:val="00DD2764"/>
    <w:rsid w:val="00DD2BA8"/>
    <w:rsid w:val="00DD384C"/>
    <w:rsid w:val="00DD41BE"/>
    <w:rsid w:val="00DD4CA5"/>
    <w:rsid w:val="00DD6E26"/>
    <w:rsid w:val="00DD7C79"/>
    <w:rsid w:val="00DE0233"/>
    <w:rsid w:val="00DE0245"/>
    <w:rsid w:val="00DE088A"/>
    <w:rsid w:val="00DE0EC6"/>
    <w:rsid w:val="00DE12E8"/>
    <w:rsid w:val="00DE189D"/>
    <w:rsid w:val="00DE29F4"/>
    <w:rsid w:val="00DE2C00"/>
    <w:rsid w:val="00DE46AF"/>
    <w:rsid w:val="00DE4EAD"/>
    <w:rsid w:val="00DE4EBE"/>
    <w:rsid w:val="00DE5799"/>
    <w:rsid w:val="00DE5C44"/>
    <w:rsid w:val="00DE7014"/>
    <w:rsid w:val="00DE771D"/>
    <w:rsid w:val="00DF028D"/>
    <w:rsid w:val="00DF08D7"/>
    <w:rsid w:val="00DF0DF7"/>
    <w:rsid w:val="00DF1103"/>
    <w:rsid w:val="00DF35D0"/>
    <w:rsid w:val="00DF3837"/>
    <w:rsid w:val="00DF54ED"/>
    <w:rsid w:val="00DF5970"/>
    <w:rsid w:val="00DF7C8A"/>
    <w:rsid w:val="00E02F27"/>
    <w:rsid w:val="00E04EDA"/>
    <w:rsid w:val="00E06915"/>
    <w:rsid w:val="00E069D0"/>
    <w:rsid w:val="00E06FD1"/>
    <w:rsid w:val="00E07BD1"/>
    <w:rsid w:val="00E1137B"/>
    <w:rsid w:val="00E14465"/>
    <w:rsid w:val="00E1590E"/>
    <w:rsid w:val="00E15B80"/>
    <w:rsid w:val="00E160E8"/>
    <w:rsid w:val="00E1678C"/>
    <w:rsid w:val="00E21875"/>
    <w:rsid w:val="00E22587"/>
    <w:rsid w:val="00E2438C"/>
    <w:rsid w:val="00E25D59"/>
    <w:rsid w:val="00E25E22"/>
    <w:rsid w:val="00E3029A"/>
    <w:rsid w:val="00E32035"/>
    <w:rsid w:val="00E336C0"/>
    <w:rsid w:val="00E33E25"/>
    <w:rsid w:val="00E34D3D"/>
    <w:rsid w:val="00E34F88"/>
    <w:rsid w:val="00E359E7"/>
    <w:rsid w:val="00E36462"/>
    <w:rsid w:val="00E36502"/>
    <w:rsid w:val="00E37CF1"/>
    <w:rsid w:val="00E4011D"/>
    <w:rsid w:val="00E407EC"/>
    <w:rsid w:val="00E40AC2"/>
    <w:rsid w:val="00E41DA9"/>
    <w:rsid w:val="00E41E33"/>
    <w:rsid w:val="00E456A2"/>
    <w:rsid w:val="00E45E35"/>
    <w:rsid w:val="00E460CF"/>
    <w:rsid w:val="00E47D6D"/>
    <w:rsid w:val="00E50065"/>
    <w:rsid w:val="00E5040A"/>
    <w:rsid w:val="00E506AA"/>
    <w:rsid w:val="00E50C40"/>
    <w:rsid w:val="00E51335"/>
    <w:rsid w:val="00E51E25"/>
    <w:rsid w:val="00E528AD"/>
    <w:rsid w:val="00E52DFC"/>
    <w:rsid w:val="00E57D09"/>
    <w:rsid w:val="00E60DBE"/>
    <w:rsid w:val="00E61E0B"/>
    <w:rsid w:val="00E62301"/>
    <w:rsid w:val="00E64B0C"/>
    <w:rsid w:val="00E6736E"/>
    <w:rsid w:val="00E7010B"/>
    <w:rsid w:val="00E70E18"/>
    <w:rsid w:val="00E71C4D"/>
    <w:rsid w:val="00E726C2"/>
    <w:rsid w:val="00E7408E"/>
    <w:rsid w:val="00E74955"/>
    <w:rsid w:val="00E76650"/>
    <w:rsid w:val="00E80B11"/>
    <w:rsid w:val="00E826AB"/>
    <w:rsid w:val="00E82A1F"/>
    <w:rsid w:val="00E835E7"/>
    <w:rsid w:val="00E8466C"/>
    <w:rsid w:val="00E852DE"/>
    <w:rsid w:val="00E902A9"/>
    <w:rsid w:val="00E917E8"/>
    <w:rsid w:val="00E92E42"/>
    <w:rsid w:val="00E93072"/>
    <w:rsid w:val="00E931E5"/>
    <w:rsid w:val="00E932D6"/>
    <w:rsid w:val="00E93CBC"/>
    <w:rsid w:val="00E94F6F"/>
    <w:rsid w:val="00E94FB9"/>
    <w:rsid w:val="00E95BC6"/>
    <w:rsid w:val="00EA0337"/>
    <w:rsid w:val="00EA13D4"/>
    <w:rsid w:val="00EA2D18"/>
    <w:rsid w:val="00EA2D5D"/>
    <w:rsid w:val="00EA3532"/>
    <w:rsid w:val="00EA35CB"/>
    <w:rsid w:val="00EA3EBC"/>
    <w:rsid w:val="00EA4CC1"/>
    <w:rsid w:val="00EA5FE3"/>
    <w:rsid w:val="00EA6EA1"/>
    <w:rsid w:val="00EA6FB3"/>
    <w:rsid w:val="00EB051E"/>
    <w:rsid w:val="00EB0E65"/>
    <w:rsid w:val="00EB346B"/>
    <w:rsid w:val="00EB5A46"/>
    <w:rsid w:val="00EB7E2D"/>
    <w:rsid w:val="00EC0528"/>
    <w:rsid w:val="00EC1027"/>
    <w:rsid w:val="00EC174A"/>
    <w:rsid w:val="00EC1F8D"/>
    <w:rsid w:val="00EC297C"/>
    <w:rsid w:val="00EC3D05"/>
    <w:rsid w:val="00EC59DF"/>
    <w:rsid w:val="00ED03EC"/>
    <w:rsid w:val="00ED160F"/>
    <w:rsid w:val="00ED4E70"/>
    <w:rsid w:val="00ED51CC"/>
    <w:rsid w:val="00ED552F"/>
    <w:rsid w:val="00ED5B64"/>
    <w:rsid w:val="00ED6372"/>
    <w:rsid w:val="00ED6930"/>
    <w:rsid w:val="00ED71D9"/>
    <w:rsid w:val="00ED734D"/>
    <w:rsid w:val="00ED73E6"/>
    <w:rsid w:val="00ED769A"/>
    <w:rsid w:val="00EE0A71"/>
    <w:rsid w:val="00EE0CE9"/>
    <w:rsid w:val="00EE0E08"/>
    <w:rsid w:val="00EE50D8"/>
    <w:rsid w:val="00EE522E"/>
    <w:rsid w:val="00EE53FD"/>
    <w:rsid w:val="00EE59EB"/>
    <w:rsid w:val="00EE6265"/>
    <w:rsid w:val="00EE71C7"/>
    <w:rsid w:val="00EE75DF"/>
    <w:rsid w:val="00EF2BDA"/>
    <w:rsid w:val="00EF3D46"/>
    <w:rsid w:val="00EF3DB0"/>
    <w:rsid w:val="00EF4228"/>
    <w:rsid w:val="00EF44BB"/>
    <w:rsid w:val="00EF64DF"/>
    <w:rsid w:val="00EF64FB"/>
    <w:rsid w:val="00EF68B3"/>
    <w:rsid w:val="00F005F8"/>
    <w:rsid w:val="00F006FB"/>
    <w:rsid w:val="00F00B7D"/>
    <w:rsid w:val="00F00FE2"/>
    <w:rsid w:val="00F022A1"/>
    <w:rsid w:val="00F03A27"/>
    <w:rsid w:val="00F03F0A"/>
    <w:rsid w:val="00F0568A"/>
    <w:rsid w:val="00F06295"/>
    <w:rsid w:val="00F06E9F"/>
    <w:rsid w:val="00F06F07"/>
    <w:rsid w:val="00F075CA"/>
    <w:rsid w:val="00F123A4"/>
    <w:rsid w:val="00F12443"/>
    <w:rsid w:val="00F12663"/>
    <w:rsid w:val="00F1277C"/>
    <w:rsid w:val="00F15158"/>
    <w:rsid w:val="00F153DA"/>
    <w:rsid w:val="00F15707"/>
    <w:rsid w:val="00F17E5D"/>
    <w:rsid w:val="00F210A3"/>
    <w:rsid w:val="00F21250"/>
    <w:rsid w:val="00F21620"/>
    <w:rsid w:val="00F21A17"/>
    <w:rsid w:val="00F23216"/>
    <w:rsid w:val="00F26DE0"/>
    <w:rsid w:val="00F27496"/>
    <w:rsid w:val="00F27D82"/>
    <w:rsid w:val="00F27FB1"/>
    <w:rsid w:val="00F301C0"/>
    <w:rsid w:val="00F3123F"/>
    <w:rsid w:val="00F31B7D"/>
    <w:rsid w:val="00F31C97"/>
    <w:rsid w:val="00F32EE2"/>
    <w:rsid w:val="00F33C30"/>
    <w:rsid w:val="00F362DC"/>
    <w:rsid w:val="00F362FB"/>
    <w:rsid w:val="00F36576"/>
    <w:rsid w:val="00F368DA"/>
    <w:rsid w:val="00F3751B"/>
    <w:rsid w:val="00F37CE9"/>
    <w:rsid w:val="00F37DCF"/>
    <w:rsid w:val="00F41538"/>
    <w:rsid w:val="00F41806"/>
    <w:rsid w:val="00F42348"/>
    <w:rsid w:val="00F42430"/>
    <w:rsid w:val="00F437E9"/>
    <w:rsid w:val="00F44BE9"/>
    <w:rsid w:val="00F458C5"/>
    <w:rsid w:val="00F461B3"/>
    <w:rsid w:val="00F47304"/>
    <w:rsid w:val="00F47C85"/>
    <w:rsid w:val="00F47F7B"/>
    <w:rsid w:val="00F5003C"/>
    <w:rsid w:val="00F513EA"/>
    <w:rsid w:val="00F550B1"/>
    <w:rsid w:val="00F55CE0"/>
    <w:rsid w:val="00F55F4E"/>
    <w:rsid w:val="00F55F50"/>
    <w:rsid w:val="00F57288"/>
    <w:rsid w:val="00F578B1"/>
    <w:rsid w:val="00F6023D"/>
    <w:rsid w:val="00F62EE3"/>
    <w:rsid w:val="00F63092"/>
    <w:rsid w:val="00F64831"/>
    <w:rsid w:val="00F65AD9"/>
    <w:rsid w:val="00F66028"/>
    <w:rsid w:val="00F679C6"/>
    <w:rsid w:val="00F72A0C"/>
    <w:rsid w:val="00F73032"/>
    <w:rsid w:val="00F7341B"/>
    <w:rsid w:val="00F74375"/>
    <w:rsid w:val="00F748A1"/>
    <w:rsid w:val="00F761B5"/>
    <w:rsid w:val="00F76850"/>
    <w:rsid w:val="00F774B6"/>
    <w:rsid w:val="00F7776F"/>
    <w:rsid w:val="00F778F2"/>
    <w:rsid w:val="00F80A84"/>
    <w:rsid w:val="00F80C47"/>
    <w:rsid w:val="00F80DB3"/>
    <w:rsid w:val="00F82335"/>
    <w:rsid w:val="00F8286F"/>
    <w:rsid w:val="00F847E3"/>
    <w:rsid w:val="00F8588F"/>
    <w:rsid w:val="00F87930"/>
    <w:rsid w:val="00F90037"/>
    <w:rsid w:val="00F90A80"/>
    <w:rsid w:val="00F91790"/>
    <w:rsid w:val="00F92049"/>
    <w:rsid w:val="00F92491"/>
    <w:rsid w:val="00F93C22"/>
    <w:rsid w:val="00F94CC6"/>
    <w:rsid w:val="00F95239"/>
    <w:rsid w:val="00F959F1"/>
    <w:rsid w:val="00F964EC"/>
    <w:rsid w:val="00F96A64"/>
    <w:rsid w:val="00FA0288"/>
    <w:rsid w:val="00FA04D8"/>
    <w:rsid w:val="00FA27D5"/>
    <w:rsid w:val="00FA32E9"/>
    <w:rsid w:val="00FA332B"/>
    <w:rsid w:val="00FA43C3"/>
    <w:rsid w:val="00FA4B8E"/>
    <w:rsid w:val="00FA509F"/>
    <w:rsid w:val="00FA6787"/>
    <w:rsid w:val="00FA77AB"/>
    <w:rsid w:val="00FA7E9E"/>
    <w:rsid w:val="00FB0C6A"/>
    <w:rsid w:val="00FB0F6C"/>
    <w:rsid w:val="00FB1911"/>
    <w:rsid w:val="00FB1C08"/>
    <w:rsid w:val="00FB1CD2"/>
    <w:rsid w:val="00FB330C"/>
    <w:rsid w:val="00FB345C"/>
    <w:rsid w:val="00FB5E6E"/>
    <w:rsid w:val="00FB6172"/>
    <w:rsid w:val="00FB6313"/>
    <w:rsid w:val="00FB650B"/>
    <w:rsid w:val="00FB6719"/>
    <w:rsid w:val="00FC01A2"/>
    <w:rsid w:val="00FC191E"/>
    <w:rsid w:val="00FC1FE5"/>
    <w:rsid w:val="00FC2840"/>
    <w:rsid w:val="00FC4A7C"/>
    <w:rsid w:val="00FC6E0E"/>
    <w:rsid w:val="00FD1785"/>
    <w:rsid w:val="00FD1B82"/>
    <w:rsid w:val="00FD2BDF"/>
    <w:rsid w:val="00FD723B"/>
    <w:rsid w:val="00FD7C6A"/>
    <w:rsid w:val="00FE2BF8"/>
    <w:rsid w:val="00FE2F7E"/>
    <w:rsid w:val="00FE3CE7"/>
    <w:rsid w:val="00FE482C"/>
    <w:rsid w:val="00FE4FC7"/>
    <w:rsid w:val="00FE6613"/>
    <w:rsid w:val="00FE6EEF"/>
    <w:rsid w:val="00FE733B"/>
    <w:rsid w:val="00FF0515"/>
    <w:rsid w:val="00FF0F61"/>
    <w:rsid w:val="00FF1FAE"/>
    <w:rsid w:val="00FF2CDE"/>
    <w:rsid w:val="00FF36E8"/>
    <w:rsid w:val="00FF46D5"/>
    <w:rsid w:val="00FF6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FFFC0E1"/>
  <w15:docId w15:val="{BFAB045B-D707-437E-92F0-F8FF14270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31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57318"/>
    <w:pPr>
      <w:keepNext/>
      <w:jc w:val="right"/>
      <w:outlineLvl w:val="0"/>
    </w:pPr>
    <w:rPr>
      <w:rFonts w:ascii="Arial" w:hAnsi="Arial" w:cs="Arial"/>
      <w:color w:val="0000FF"/>
      <w:szCs w:val="20"/>
    </w:rPr>
  </w:style>
  <w:style w:type="paragraph" w:styleId="Heading6">
    <w:name w:val="heading 6"/>
    <w:basedOn w:val="Normal"/>
    <w:next w:val="Normal"/>
    <w:link w:val="Heading6Char"/>
    <w:qFormat/>
    <w:rsid w:val="00657318"/>
    <w:pPr>
      <w:keepNext/>
      <w:jc w:val="right"/>
      <w:outlineLvl w:val="5"/>
    </w:pPr>
    <w:rPr>
      <w:rFonts w:ascii="Arial" w:hAnsi="Arial" w:cs="Arial"/>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7318"/>
    <w:rPr>
      <w:rFonts w:ascii="Arial" w:eastAsia="Times New Roman" w:hAnsi="Arial" w:cs="Arial"/>
      <w:color w:val="0000FF"/>
      <w:sz w:val="24"/>
      <w:szCs w:val="20"/>
    </w:rPr>
  </w:style>
  <w:style w:type="character" w:customStyle="1" w:styleId="Heading6Char">
    <w:name w:val="Heading 6 Char"/>
    <w:basedOn w:val="DefaultParagraphFont"/>
    <w:link w:val="Heading6"/>
    <w:rsid w:val="00657318"/>
    <w:rPr>
      <w:rFonts w:ascii="Arial" w:eastAsia="Times New Roman" w:hAnsi="Arial" w:cs="Arial"/>
      <w:color w:val="000000"/>
      <w:sz w:val="24"/>
      <w:szCs w:val="20"/>
    </w:rPr>
  </w:style>
  <w:style w:type="paragraph" w:styleId="Header">
    <w:name w:val="header"/>
    <w:basedOn w:val="Normal"/>
    <w:link w:val="HeaderChar"/>
    <w:rsid w:val="00657318"/>
    <w:pPr>
      <w:tabs>
        <w:tab w:val="center" w:pos="4153"/>
        <w:tab w:val="right" w:pos="8306"/>
      </w:tabs>
    </w:pPr>
  </w:style>
  <w:style w:type="character" w:customStyle="1" w:styleId="HeaderChar">
    <w:name w:val="Header Char"/>
    <w:basedOn w:val="DefaultParagraphFont"/>
    <w:link w:val="Header"/>
    <w:rsid w:val="00657318"/>
    <w:rPr>
      <w:rFonts w:ascii="Times New Roman" w:eastAsia="Times New Roman" w:hAnsi="Times New Roman" w:cs="Times New Roman"/>
      <w:sz w:val="24"/>
      <w:szCs w:val="24"/>
    </w:rPr>
  </w:style>
  <w:style w:type="paragraph" w:styleId="Footer">
    <w:name w:val="footer"/>
    <w:basedOn w:val="Normal"/>
    <w:link w:val="FooterChar"/>
    <w:rsid w:val="00657318"/>
    <w:pPr>
      <w:tabs>
        <w:tab w:val="center" w:pos="4153"/>
        <w:tab w:val="right" w:pos="8306"/>
      </w:tabs>
    </w:pPr>
  </w:style>
  <w:style w:type="character" w:customStyle="1" w:styleId="FooterChar">
    <w:name w:val="Footer Char"/>
    <w:basedOn w:val="DefaultParagraphFont"/>
    <w:link w:val="Footer"/>
    <w:rsid w:val="0065731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5F1D"/>
    <w:rPr>
      <w:rFonts w:ascii="Tahoma" w:hAnsi="Tahoma" w:cs="Tahoma"/>
      <w:sz w:val="16"/>
      <w:szCs w:val="16"/>
    </w:rPr>
  </w:style>
  <w:style w:type="character" w:customStyle="1" w:styleId="BalloonTextChar">
    <w:name w:val="Balloon Text Char"/>
    <w:basedOn w:val="DefaultParagraphFont"/>
    <w:link w:val="BalloonText"/>
    <w:uiPriority w:val="99"/>
    <w:semiHidden/>
    <w:rsid w:val="00855F1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fice\AppData\Roaming\Microsoft\Template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Template>
  <TotalTime>0</TotalTime>
  <Pages>2</Pages>
  <Words>262</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Donna Pringle</cp:lastModifiedBy>
  <cp:revision>2</cp:revision>
  <cp:lastPrinted>2021-04-30T11:06:00Z</cp:lastPrinted>
  <dcterms:created xsi:type="dcterms:W3CDTF">2023-09-29T14:55:00Z</dcterms:created>
  <dcterms:modified xsi:type="dcterms:W3CDTF">2023-09-29T14:55:00Z</dcterms:modified>
</cp:coreProperties>
</file>